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F09A1" w14:textId="77777777" w:rsidR="004D5D68" w:rsidRPr="00412230" w:rsidRDefault="0096451E">
      <w:pPr>
        <w:rPr>
          <w:b/>
          <w:lang w:val="fr-FR"/>
        </w:rPr>
      </w:pPr>
      <w:r w:rsidRPr="00412230">
        <w:rPr>
          <w:b/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7E091744" wp14:editId="3DCE74FA">
                <wp:simplePos x="0" y="0"/>
                <wp:positionH relativeFrom="page">
                  <wp:posOffset>6278880</wp:posOffset>
                </wp:positionH>
                <wp:positionV relativeFrom="page">
                  <wp:posOffset>568960</wp:posOffset>
                </wp:positionV>
                <wp:extent cx="2875280" cy="1717040"/>
                <wp:effectExtent l="0" t="0" r="1270" b="0"/>
                <wp:wrapNone/>
                <wp:docPr id="1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7528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2856BF" w14:textId="77777777" w:rsidR="00363698" w:rsidRPr="00D42E20" w:rsidRDefault="00363698" w:rsidP="004D5D68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36"/>
                                <w:szCs w:val="36"/>
                              </w:rPr>
                            </w:pPr>
                            <w:r w:rsidRPr="00D42E20">
                              <w:rPr>
                                <w:rFonts w:ascii="APHont" w:hAnsi="APHont"/>
                                <w:b/>
                                <w:sz w:val="36"/>
                                <w:szCs w:val="36"/>
                              </w:rPr>
                              <w:t>COUNCIL ON AGING</w:t>
                            </w:r>
                          </w:p>
                          <w:p w14:paraId="00949A62" w14:textId="77777777" w:rsidR="00363698" w:rsidRPr="00D42E20" w:rsidRDefault="00363698" w:rsidP="004D5D68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36"/>
                                <w:szCs w:val="36"/>
                              </w:rPr>
                            </w:pPr>
                            <w:r w:rsidRPr="00D42E20">
                              <w:rPr>
                                <w:rFonts w:ascii="APHont" w:hAnsi="APHont"/>
                                <w:b/>
                                <w:sz w:val="36"/>
                                <w:szCs w:val="36"/>
                              </w:rPr>
                              <w:t>Town Of Needham</w:t>
                            </w:r>
                          </w:p>
                          <w:p w14:paraId="5FF34F88" w14:textId="77777777" w:rsidR="00363698" w:rsidRPr="00D42E20" w:rsidRDefault="00363698" w:rsidP="004D5D68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43EFB83" w14:textId="77777777" w:rsidR="00363698" w:rsidRDefault="00363698" w:rsidP="000F1346">
                            <w:pPr>
                              <w:ind w:firstLine="720"/>
                              <w:rPr>
                                <w:rFonts w:ascii="APHont" w:hAnsi="APHont"/>
                                <w:b/>
                                <w:sz w:val="36"/>
                                <w:szCs w:val="36"/>
                                <w:lang w:val="es-DO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F15EE" wp14:editId="1F18F533">
                                  <wp:extent cx="721360" cy="729038"/>
                                  <wp:effectExtent l="0" t="0" r="254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edham_Seal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772" cy="743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Hont" w:hAnsi="APHont"/>
                                <w:b/>
                                <w:sz w:val="36"/>
                                <w:szCs w:val="36"/>
                                <w:lang w:val="es-DO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35FAD" wp14:editId="19FA2187">
                                  <wp:extent cx="973709" cy="729342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A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709" cy="72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438D22" w14:textId="77777777" w:rsidR="00363698" w:rsidRPr="004D5D68" w:rsidRDefault="00363698" w:rsidP="004D5D68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36"/>
                                <w:szCs w:val="36"/>
                                <w:lang w:val="es-DO"/>
                              </w:rPr>
                            </w:pPr>
                          </w:p>
                          <w:p w14:paraId="6D8A2232" w14:textId="77777777" w:rsidR="00363698" w:rsidRPr="004D5D68" w:rsidRDefault="00363698" w:rsidP="00185D9B">
                            <w:pPr>
                              <w:pStyle w:val="Heading1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091744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494.4pt;margin-top:44.8pt;width:226.4pt;height:135.2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" filled="f" stroked="f" strokeweight="0" insetpen="t">
                <o:lock v:ext="edit" shapetype="t"/>
                <v:textbox inset="2.85pt,2.85pt,2.85pt,2.85pt">
                  <w:txbxContent>
                    <w:p w14:paraId="222856BF" w14:textId="77777777" w:rsidR="00363698" w:rsidRPr="00D42E20" w:rsidRDefault="00363698" w:rsidP="004D5D68">
                      <w:pPr>
                        <w:jc w:val="center"/>
                        <w:rPr>
                          <w:rFonts w:ascii="APHont" w:hAnsi="APHont"/>
                          <w:b/>
                          <w:sz w:val="36"/>
                          <w:szCs w:val="36"/>
                        </w:rPr>
                      </w:pPr>
                      <w:r w:rsidRPr="00D42E20">
                        <w:rPr>
                          <w:rFonts w:ascii="APHont" w:hAnsi="APHont"/>
                          <w:b/>
                          <w:sz w:val="36"/>
                          <w:szCs w:val="36"/>
                        </w:rPr>
                        <w:t>COUNCIL ON AGING</w:t>
                      </w:r>
                    </w:p>
                    <w:p w14:paraId="00949A62" w14:textId="77777777" w:rsidR="00363698" w:rsidRPr="00D42E20" w:rsidRDefault="00363698" w:rsidP="004D5D68">
                      <w:pPr>
                        <w:jc w:val="center"/>
                        <w:rPr>
                          <w:rFonts w:ascii="APHont" w:hAnsi="APHont"/>
                          <w:b/>
                          <w:sz w:val="36"/>
                          <w:szCs w:val="36"/>
                        </w:rPr>
                      </w:pPr>
                      <w:r w:rsidRPr="00D42E20">
                        <w:rPr>
                          <w:rFonts w:ascii="APHont" w:hAnsi="APHont"/>
                          <w:b/>
                          <w:sz w:val="36"/>
                          <w:szCs w:val="36"/>
                        </w:rPr>
                        <w:t>Town Of Needham</w:t>
                      </w:r>
                    </w:p>
                    <w:p w14:paraId="5FF34F88" w14:textId="77777777" w:rsidR="00363698" w:rsidRPr="00D42E20" w:rsidRDefault="00363698" w:rsidP="004D5D68">
                      <w:pPr>
                        <w:jc w:val="center"/>
                        <w:rPr>
                          <w:rFonts w:ascii="APHont" w:hAnsi="APHont"/>
                          <w:b/>
                          <w:sz w:val="10"/>
                          <w:szCs w:val="10"/>
                        </w:rPr>
                      </w:pPr>
                    </w:p>
                    <w:p w14:paraId="143EFB83" w14:textId="77777777" w:rsidR="00363698" w:rsidRDefault="00363698" w:rsidP="000F1346">
                      <w:pPr>
                        <w:ind w:firstLine="720"/>
                        <w:rPr>
                          <w:rFonts w:ascii="APHont" w:hAnsi="APHont"/>
                          <w:b/>
                          <w:sz w:val="36"/>
                          <w:szCs w:val="36"/>
                          <w:lang w:val="es-D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9F15EE" wp14:editId="1F18F533">
                            <wp:extent cx="721360" cy="729038"/>
                            <wp:effectExtent l="0" t="0" r="254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edham_Seal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772" cy="743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PHont" w:hAnsi="APHont"/>
                          <w:b/>
                          <w:sz w:val="36"/>
                          <w:szCs w:val="36"/>
                          <w:lang w:val="es-DO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835FAD" wp14:editId="19FA2187">
                            <wp:extent cx="973709" cy="729342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A 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709" cy="72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438D22" w14:textId="77777777" w:rsidR="00363698" w:rsidRPr="004D5D68" w:rsidRDefault="00363698" w:rsidP="004D5D68">
                      <w:pPr>
                        <w:jc w:val="center"/>
                        <w:rPr>
                          <w:rFonts w:ascii="APHont" w:hAnsi="APHont"/>
                          <w:b/>
                          <w:sz w:val="36"/>
                          <w:szCs w:val="36"/>
                          <w:lang w:val="es-DO"/>
                        </w:rPr>
                      </w:pPr>
                    </w:p>
                    <w:p w14:paraId="6D8A2232" w14:textId="77777777" w:rsidR="00363698" w:rsidRPr="004D5D68" w:rsidRDefault="00363698" w:rsidP="00185D9B">
                      <w:pPr>
                        <w:pStyle w:val="Heading1"/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12F3" w:rsidRPr="00412230"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6A7C9A" wp14:editId="743AFB5B">
                <wp:simplePos x="0" y="0"/>
                <wp:positionH relativeFrom="page">
                  <wp:posOffset>1230630</wp:posOffset>
                </wp:positionH>
                <wp:positionV relativeFrom="page">
                  <wp:posOffset>623955</wp:posOffset>
                </wp:positionV>
                <wp:extent cx="2857500" cy="342900"/>
                <wp:effectExtent l="0" t="0" r="0" b="0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C1009E" w14:textId="77777777" w:rsidR="00363698" w:rsidRPr="0061654F" w:rsidRDefault="00363698" w:rsidP="0061654F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DO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DO"/>
                              </w:rPr>
                              <w:t>HOW TO</w:t>
                            </w:r>
                            <w:r w:rsidRPr="0061654F">
                              <w:rPr>
                                <w:rFonts w:ascii="APHont" w:hAnsi="APHont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s-DO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A7C9A" id="Text Box 79" o:spid="_x0000_s1027" type="#_x0000_t202" style="position:absolute;margin-left:96.9pt;margin-top:49.15pt;width:225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" filled="f" stroked="f">
                <v:textbox>
                  <w:txbxContent>
                    <w:p w14:paraId="56C1009E" w14:textId="77777777" w:rsidR="00363698" w:rsidRPr="0061654F" w:rsidRDefault="00363698" w:rsidP="0061654F">
                      <w:pPr>
                        <w:jc w:val="center"/>
                        <w:rPr>
                          <w:rFonts w:ascii="APHont" w:hAnsi="APHont"/>
                          <w:b/>
                          <w:color w:val="FFFFFF" w:themeColor="background1"/>
                          <w:sz w:val="32"/>
                          <w:szCs w:val="32"/>
                          <w:lang w:val="es-DO"/>
                        </w:rPr>
                      </w:pPr>
                      <w:r>
                        <w:rPr>
                          <w:rFonts w:ascii="APHont" w:hAnsi="APHont"/>
                          <w:b/>
                          <w:color w:val="FFFFFF" w:themeColor="background1"/>
                          <w:sz w:val="32"/>
                          <w:szCs w:val="32"/>
                          <w:lang w:val="es-DO"/>
                        </w:rPr>
                        <w:t>HOW TO</w:t>
                      </w:r>
                      <w:r w:rsidRPr="0061654F">
                        <w:rPr>
                          <w:rFonts w:ascii="APHont" w:hAnsi="APHont"/>
                          <w:b/>
                          <w:color w:val="FFFFFF" w:themeColor="background1"/>
                          <w:sz w:val="32"/>
                          <w:szCs w:val="32"/>
                          <w:lang w:val="es-DO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4B9D" w:rsidRPr="00412230">
        <w:rPr>
          <w:b/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15C9C2FA" wp14:editId="7849C077">
                <wp:simplePos x="0" y="0"/>
                <wp:positionH relativeFrom="page">
                  <wp:posOffset>838835</wp:posOffset>
                </wp:positionH>
                <wp:positionV relativeFrom="page">
                  <wp:posOffset>569595</wp:posOffset>
                </wp:positionV>
                <wp:extent cx="3657600" cy="479425"/>
                <wp:effectExtent l="0" t="0" r="0" b="0"/>
                <wp:wrapNone/>
                <wp:docPr id="1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7600" cy="4794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A0C6BA" id="AutoShape 78" o:spid="_x0000_s1026" style="position:absolute;margin-left:66.05pt;margin-top:44.85pt;width:4in;height:37.7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" fillcolor="#365f91 [2404]" stroked="f"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="00B627BC" w:rsidRPr="00412230">
        <w:rPr>
          <w:b/>
          <w:noProof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406998A8" wp14:editId="2E122F96">
                <wp:simplePos x="0" y="0"/>
                <wp:positionH relativeFrom="column">
                  <wp:posOffset>4148455</wp:posOffset>
                </wp:positionH>
                <wp:positionV relativeFrom="paragraph">
                  <wp:posOffset>-929640</wp:posOffset>
                </wp:positionV>
                <wp:extent cx="224790" cy="7809865"/>
                <wp:effectExtent l="0" t="0" r="3810" b="635"/>
                <wp:wrapNone/>
                <wp:docPr id="1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790" cy="78098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70D2D" id="Rectangle 74" o:spid="_x0000_s1026" style="position:absolute;margin-left:326.65pt;margin-top:-73.2pt;width:17.7pt;height:614.9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" fillcolor="#365f91 [2404]" stroked="f">
                <o:lock v:ext="edit" shapetype="t"/>
                <v:textbox inset="2.88pt,2.88pt,2.88pt,2.88pt"/>
              </v:rect>
            </w:pict>
          </mc:Fallback>
        </mc:AlternateContent>
      </w:r>
    </w:p>
    <w:p w14:paraId="13913E22" w14:textId="77777777" w:rsidR="004D5D68" w:rsidRPr="00412230" w:rsidRDefault="004D5D68" w:rsidP="004D5D68">
      <w:pPr>
        <w:rPr>
          <w:lang w:val="fr-FR"/>
        </w:rPr>
      </w:pPr>
    </w:p>
    <w:p w14:paraId="46094D42" w14:textId="77777777" w:rsidR="004D5D68" w:rsidRPr="00412230" w:rsidRDefault="004D5D68">
      <w:pPr>
        <w:rPr>
          <w:lang w:val="fr-FR"/>
        </w:rPr>
      </w:pPr>
    </w:p>
    <w:p w14:paraId="6DE5AB93" w14:textId="77777777" w:rsidR="004D5D68" w:rsidRPr="00412230" w:rsidRDefault="00EA44E3">
      <w:pPr>
        <w:rPr>
          <w:lang w:val="fr-FR"/>
        </w:rPr>
      </w:pPr>
      <w:r w:rsidRPr="0041223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AB85D12" wp14:editId="5DD72B44">
                <wp:simplePos x="0" y="0"/>
                <wp:positionH relativeFrom="page">
                  <wp:posOffset>512956</wp:posOffset>
                </wp:positionH>
                <wp:positionV relativeFrom="page">
                  <wp:posOffset>1159726</wp:posOffset>
                </wp:positionV>
                <wp:extent cx="4316730" cy="6411951"/>
                <wp:effectExtent l="19050" t="19050" r="26670" b="27305"/>
                <wp:wrapNone/>
                <wp:docPr id="1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6730" cy="64119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A2833" w14:textId="77777777" w:rsidR="00363698" w:rsidRPr="0099446C" w:rsidRDefault="00363698" w:rsidP="004F0940">
                            <w:pPr>
                              <w:jc w:val="both"/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</w:pPr>
                            <w:r w:rsidRPr="0099446C"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>- This transportation ser</w:t>
                            </w:r>
                            <w:r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 xml:space="preserve">vice requires </w:t>
                            </w:r>
                            <w:r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 xml:space="preserve">advance </w:t>
                            </w:r>
                            <w:r w:rsidRPr="00E74DFE"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>notice</w:t>
                            </w:r>
                            <w:r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 xml:space="preserve"> in </w:t>
                            </w:r>
                            <w:r w:rsidRPr="0099446C"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>order to schedule a ride.</w:t>
                            </w:r>
                          </w:p>
                          <w:p w14:paraId="20F53101" w14:textId="77777777" w:rsidR="00363698" w:rsidRDefault="00363698" w:rsidP="00D91E69">
                            <w:pPr>
                              <w:jc w:val="both"/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</w:pPr>
                            <w:r w:rsidRPr="0099446C"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>- Requests for a ride on the v</w:t>
                            </w:r>
                            <w:r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>an should be made with at least 24 hours notice minimum</w:t>
                            </w:r>
                          </w:p>
                          <w:p w14:paraId="7965AC3B" w14:textId="77777777" w:rsidR="00363698" w:rsidRPr="0099446C" w:rsidRDefault="00363698" w:rsidP="00D91E69">
                            <w:pPr>
                              <w:jc w:val="both"/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 xml:space="preserve">- </w:t>
                            </w:r>
                            <w:r w:rsidRPr="0099446C"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>Please</w:t>
                            </w:r>
                            <w:r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 xml:space="preserve"> be kind and </w:t>
                            </w:r>
                            <w:r w:rsidRPr="0099446C"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>call to cancel a requested ride.</w:t>
                            </w:r>
                          </w:p>
                          <w:p w14:paraId="4C8D4E77" w14:textId="77777777" w:rsidR="00363698" w:rsidRPr="0099446C" w:rsidRDefault="00363698" w:rsidP="004F0940">
                            <w:pPr>
                              <w:jc w:val="both"/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</w:pPr>
                            <w:r w:rsidRPr="0099446C"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>- The driver will call on their way. Please wait for the call before going outside. All riders should wait inside until the van arrives for pick up.</w:t>
                            </w:r>
                          </w:p>
                          <w:p w14:paraId="64080EF5" w14:textId="77777777" w:rsidR="00057A35" w:rsidRDefault="00057A35" w:rsidP="004F0940">
                            <w:pPr>
                              <w:jc w:val="both"/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</w:pPr>
                          </w:p>
                          <w:p w14:paraId="2432C424" w14:textId="77777777" w:rsidR="00363698" w:rsidRDefault="00363698" w:rsidP="004F0940">
                            <w:pPr>
                              <w:jc w:val="both"/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</w:pPr>
                            <w:r w:rsidRPr="0099446C"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>Wheelchair passengers must be able to approach the van and once disembarked get to final destination on own.</w:t>
                            </w:r>
                          </w:p>
                          <w:p w14:paraId="4A9B6B93" w14:textId="77777777" w:rsidR="00DF43A5" w:rsidRPr="0099446C" w:rsidRDefault="00DF43A5" w:rsidP="004F0940">
                            <w:pPr>
                              <w:jc w:val="both"/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</w:pPr>
                          </w:p>
                          <w:p w14:paraId="477ABFB7" w14:textId="77777777" w:rsidR="00363698" w:rsidRDefault="00363698" w:rsidP="004F0940">
                            <w:pPr>
                              <w:jc w:val="both"/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</w:pPr>
                            <w:r w:rsidRPr="0099446C"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>- All riders are required to have a phone and a working number with which to communicate.</w:t>
                            </w:r>
                          </w:p>
                          <w:p w14:paraId="4B19BD1A" w14:textId="77777777" w:rsidR="00517DD6" w:rsidRDefault="00363698" w:rsidP="004F0940">
                            <w:pPr>
                              <w:jc w:val="both"/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 xml:space="preserve">- Seatbelts must be properly worn </w:t>
                            </w:r>
                            <w:r w:rsidRPr="00D46B3E">
                              <w:rPr>
                                <w:rFonts w:ascii="APHont" w:hAnsi="APHont" w:cs="Arial"/>
                                <w:b/>
                                <w:i/>
                                <w:color w:val="212121"/>
                                <w:shd w:val="clear" w:color="auto" w:fill="FFFFFF"/>
                              </w:rPr>
                              <w:t>at all times</w:t>
                            </w:r>
                            <w:r>
                              <w:rPr>
                                <w:rFonts w:ascii="APHont" w:hAnsi="APHont" w:cs="Arial"/>
                                <w:color w:val="212121"/>
                                <w:shd w:val="clear" w:color="auto" w:fill="FFFFFF"/>
                              </w:rPr>
                              <w:t>, including during parking operations.</w:t>
                            </w:r>
                          </w:p>
                          <w:p w14:paraId="7D2FB970" w14:textId="77777777" w:rsidR="00241293" w:rsidRDefault="00241293" w:rsidP="00241293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PHont" w:hAnsi="APHont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FEE per ride </w:t>
                            </w:r>
                            <w:r w:rsidRPr="00CD0025">
                              <w:rPr>
                                <w:rFonts w:ascii="APHont" w:hAnsi="APHont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proofErr w:type="gramStart"/>
                            <w:r w:rsidRPr="00CD0025">
                              <w:rPr>
                                <w:rFonts w:ascii="APHont" w:hAnsi="APHont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rFonts w:ascii="APHont" w:hAnsi="APHont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,  $</w:t>
                            </w:r>
                            <w:proofErr w:type="gramEnd"/>
                            <w:r>
                              <w:rPr>
                                <w:rFonts w:ascii="APHont" w:hAnsi="APHont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2 round trip </w:t>
                            </w:r>
                            <w:r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5C73B64" w14:textId="77777777" w:rsidR="00363698" w:rsidRPr="007E48C2" w:rsidRDefault="00363698" w:rsidP="00277473">
                            <w:pPr>
                              <w:jc w:val="center"/>
                              <w:rPr>
                                <w:rFonts w:ascii="APHont" w:hAnsi="APHon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73E4FBC" w14:textId="77777777" w:rsidR="00363698" w:rsidRDefault="00363698" w:rsidP="00277473">
                            <w:pPr>
                              <w:jc w:val="center"/>
                              <w:rPr>
                                <w:rFonts w:ascii="APHont" w:hAnsi="APHont"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BE4FBEE" wp14:editId="0AA1A2AB">
                                  <wp:extent cx="2191868" cy="1528996"/>
                                  <wp:effectExtent l="0" t="0" r="0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61020_12182941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8391" cy="1533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85A20F" w14:textId="77777777" w:rsidR="00363698" w:rsidRDefault="00363698" w:rsidP="0022101C">
                            <w:pPr>
                              <w:jc w:val="center"/>
                              <w:rPr>
                                <w:rFonts w:ascii="APHont" w:hAnsi="APHont"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  <w:p w14:paraId="4DA6ED38" w14:textId="77777777" w:rsidR="00363698" w:rsidRPr="00612428" w:rsidRDefault="00363698" w:rsidP="0022101C">
                            <w:pPr>
                              <w:jc w:val="center"/>
                              <w:rPr>
                                <w:rFonts w:ascii="APHont" w:hAnsi="APHont"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612428">
                              <w:rPr>
                                <w:rFonts w:ascii="APHont" w:hAnsi="APHont"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  <w:t>Needham Council on Ag</w:t>
                            </w:r>
                            <w:r>
                              <w:rPr>
                                <w:rFonts w:ascii="APHont" w:hAnsi="APHont"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  <w:t>ing</w:t>
                            </w:r>
                          </w:p>
                          <w:p w14:paraId="17E75A08" w14:textId="77777777" w:rsidR="00363698" w:rsidRDefault="00363698" w:rsidP="0022101C">
                            <w:pPr>
                              <w:jc w:val="center"/>
                              <w:rPr>
                                <w:rFonts w:ascii="APHont" w:hAnsi="APHont"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612428">
                              <w:rPr>
                                <w:rFonts w:ascii="APHont" w:hAnsi="APHont"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  <w:t>300 Hill</w:t>
                            </w:r>
                            <w:r>
                              <w:rPr>
                                <w:rFonts w:ascii="APHont" w:hAnsi="APHont"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  <w:t>side Avenue, Needham, MA 02494</w:t>
                            </w:r>
                          </w:p>
                          <w:p w14:paraId="2175B2D5" w14:textId="77777777" w:rsidR="00363698" w:rsidRPr="00463180" w:rsidRDefault="00363698" w:rsidP="00EA44E3">
                            <w:pPr>
                              <w:jc w:val="center"/>
                              <w:rPr>
                                <w:rFonts w:ascii="APHont" w:hAnsi="APHont"/>
                              </w:rPr>
                            </w:pPr>
                            <w:r>
                              <w:rPr>
                                <w:rFonts w:ascii="APHont" w:hAnsi="APHont"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  <w:t xml:space="preserve">TEL: 781-455-7555   </w:t>
                            </w:r>
                            <w:hyperlink r:id="rId11" w:history="1">
                              <w:r w:rsidRPr="00463180">
                                <w:rPr>
                                  <w:rFonts w:ascii="APHont" w:hAnsi="APHont"/>
                                  <w:color w:val="000000" w:themeColor="text1"/>
                                  <w:sz w:val="22"/>
                                  <w:szCs w:val="22"/>
                                  <w:lang w:val="pt-BR"/>
                                </w:rPr>
                                <w:t>www.needham.gov/coa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85D12" id="Text Box 72" o:spid="_x0000_s1028" type="#_x0000_t202" style="position:absolute;margin-left:40.4pt;margin-top:91.3pt;width:339.9pt;height:504.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" strokecolor="silver" strokeweight="3pt">
                <v:textbox>
                  <w:txbxContent>
                    <w:p w14:paraId="7D4A2833" w14:textId="77777777" w:rsidR="00363698" w:rsidRPr="0099446C" w:rsidRDefault="00363698" w:rsidP="004F0940">
                      <w:pPr>
                        <w:jc w:val="both"/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</w:pPr>
                      <w:r w:rsidRPr="0099446C"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>- This transportation ser</w:t>
                      </w:r>
                      <w:r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 xml:space="preserve">vice requires </w:t>
                      </w:r>
                      <w:r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 xml:space="preserve">advance </w:t>
                      </w:r>
                      <w:r w:rsidRPr="00E74DFE"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>notice</w:t>
                      </w:r>
                      <w:r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 xml:space="preserve"> in </w:t>
                      </w:r>
                      <w:r w:rsidRPr="0099446C"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>order to schedule a ride.</w:t>
                      </w:r>
                    </w:p>
                    <w:p w14:paraId="20F53101" w14:textId="77777777" w:rsidR="00363698" w:rsidRDefault="00363698" w:rsidP="00D91E69">
                      <w:pPr>
                        <w:jc w:val="both"/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</w:pPr>
                      <w:r w:rsidRPr="0099446C"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>- Requests for a ride on the v</w:t>
                      </w:r>
                      <w:r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>an should be made with at least 24 hours notice minimum</w:t>
                      </w:r>
                    </w:p>
                    <w:p w14:paraId="7965AC3B" w14:textId="77777777" w:rsidR="00363698" w:rsidRPr="0099446C" w:rsidRDefault="00363698" w:rsidP="00D91E69">
                      <w:pPr>
                        <w:jc w:val="both"/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</w:pPr>
                      <w:r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 xml:space="preserve">- </w:t>
                      </w:r>
                      <w:r w:rsidRPr="0099446C"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>Please</w:t>
                      </w:r>
                      <w:r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 xml:space="preserve"> be kind and </w:t>
                      </w:r>
                      <w:r w:rsidRPr="0099446C"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>call to cancel a requested ride.</w:t>
                      </w:r>
                    </w:p>
                    <w:p w14:paraId="4C8D4E77" w14:textId="77777777" w:rsidR="00363698" w:rsidRPr="0099446C" w:rsidRDefault="00363698" w:rsidP="004F0940">
                      <w:pPr>
                        <w:jc w:val="both"/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</w:pPr>
                      <w:r w:rsidRPr="0099446C"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>- The driver will call on their way. Please wait for the call before going outside. All riders should wait inside until the van arrives for pick up.</w:t>
                      </w:r>
                    </w:p>
                    <w:p w14:paraId="64080EF5" w14:textId="77777777" w:rsidR="00057A35" w:rsidRDefault="00057A35" w:rsidP="004F0940">
                      <w:pPr>
                        <w:jc w:val="both"/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</w:pPr>
                    </w:p>
                    <w:p w14:paraId="2432C424" w14:textId="77777777" w:rsidR="00363698" w:rsidRDefault="00363698" w:rsidP="004F0940">
                      <w:pPr>
                        <w:jc w:val="both"/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</w:pPr>
                      <w:r w:rsidRPr="0099446C"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>Wheelchair passengers must be able to approach the van and once disembarked get to final destination on own.</w:t>
                      </w:r>
                    </w:p>
                    <w:p w14:paraId="4A9B6B93" w14:textId="77777777" w:rsidR="00DF43A5" w:rsidRPr="0099446C" w:rsidRDefault="00DF43A5" w:rsidP="004F0940">
                      <w:pPr>
                        <w:jc w:val="both"/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</w:pPr>
                    </w:p>
                    <w:p w14:paraId="477ABFB7" w14:textId="77777777" w:rsidR="00363698" w:rsidRDefault="00363698" w:rsidP="004F0940">
                      <w:pPr>
                        <w:jc w:val="both"/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</w:pPr>
                      <w:r w:rsidRPr="0099446C"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>- All riders are required to have a phone and a working number with which to communicate.</w:t>
                      </w:r>
                    </w:p>
                    <w:p w14:paraId="4B19BD1A" w14:textId="77777777" w:rsidR="00517DD6" w:rsidRDefault="00363698" w:rsidP="004F0940">
                      <w:pPr>
                        <w:jc w:val="both"/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</w:pPr>
                      <w:r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 xml:space="preserve">- Seatbelts must be properly worn </w:t>
                      </w:r>
                      <w:r w:rsidRPr="00D46B3E">
                        <w:rPr>
                          <w:rFonts w:ascii="APHont" w:hAnsi="APHont" w:cs="Arial"/>
                          <w:b/>
                          <w:i/>
                          <w:color w:val="212121"/>
                          <w:shd w:val="clear" w:color="auto" w:fill="FFFFFF"/>
                        </w:rPr>
                        <w:t>at all times</w:t>
                      </w:r>
                      <w:r>
                        <w:rPr>
                          <w:rFonts w:ascii="APHont" w:hAnsi="APHont" w:cs="Arial"/>
                          <w:color w:val="212121"/>
                          <w:shd w:val="clear" w:color="auto" w:fill="FFFFFF"/>
                        </w:rPr>
                        <w:t>, including during parking operations.</w:t>
                      </w:r>
                    </w:p>
                    <w:p w14:paraId="7D2FB970" w14:textId="77777777" w:rsidR="00241293" w:rsidRDefault="00241293" w:rsidP="00241293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PHont" w:hAnsi="APHont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 xml:space="preserve">FEE per ride </w:t>
                      </w:r>
                      <w:r w:rsidRPr="00CD0025">
                        <w:rPr>
                          <w:rFonts w:ascii="APHont" w:hAnsi="APHont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$</w:t>
                      </w:r>
                      <w:proofErr w:type="gramStart"/>
                      <w:r w:rsidRPr="00CD0025">
                        <w:rPr>
                          <w:rFonts w:ascii="APHont" w:hAnsi="APHont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1</w:t>
                      </w:r>
                      <w:r>
                        <w:rPr>
                          <w:rFonts w:ascii="APHont" w:hAnsi="APHont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,  $</w:t>
                      </w:r>
                      <w:proofErr w:type="gramEnd"/>
                      <w:r>
                        <w:rPr>
                          <w:rFonts w:ascii="APHont" w:hAnsi="APHont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 xml:space="preserve">2 round trip </w:t>
                      </w:r>
                      <w:r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14:paraId="65C73B64" w14:textId="77777777" w:rsidR="00363698" w:rsidRPr="007E48C2" w:rsidRDefault="00363698" w:rsidP="00277473">
                      <w:pPr>
                        <w:jc w:val="center"/>
                        <w:rPr>
                          <w:rFonts w:ascii="APHont" w:hAnsi="APHont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73E4FBC" w14:textId="77777777" w:rsidR="00363698" w:rsidRDefault="00363698" w:rsidP="00277473">
                      <w:pPr>
                        <w:jc w:val="center"/>
                        <w:rPr>
                          <w:rFonts w:ascii="APHont" w:hAnsi="APHont"/>
                          <w:color w:val="000000" w:themeColor="text1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PHont" w:hAnsi="APHont"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2BE4FBEE" wp14:editId="0AA1A2AB">
                            <wp:extent cx="2191868" cy="1528996"/>
                            <wp:effectExtent l="0" t="0" r="0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61020_12182941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8391" cy="1533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85A20F" w14:textId="77777777" w:rsidR="00363698" w:rsidRDefault="00363698" w:rsidP="0022101C">
                      <w:pPr>
                        <w:jc w:val="center"/>
                        <w:rPr>
                          <w:rFonts w:ascii="APHont" w:hAnsi="APHont"/>
                          <w:color w:val="000000" w:themeColor="text1"/>
                          <w:sz w:val="22"/>
                          <w:szCs w:val="22"/>
                          <w:lang w:val="pt-BR"/>
                        </w:rPr>
                      </w:pPr>
                    </w:p>
                    <w:p w14:paraId="4DA6ED38" w14:textId="77777777" w:rsidR="00363698" w:rsidRPr="00612428" w:rsidRDefault="00363698" w:rsidP="0022101C">
                      <w:pPr>
                        <w:jc w:val="center"/>
                        <w:rPr>
                          <w:rFonts w:ascii="APHont" w:hAnsi="APHont"/>
                          <w:color w:val="000000" w:themeColor="text1"/>
                          <w:sz w:val="22"/>
                          <w:szCs w:val="22"/>
                          <w:lang w:val="pt-BR"/>
                        </w:rPr>
                      </w:pPr>
                      <w:r w:rsidRPr="00612428">
                        <w:rPr>
                          <w:rFonts w:ascii="APHont" w:hAnsi="APHont"/>
                          <w:color w:val="000000" w:themeColor="text1"/>
                          <w:sz w:val="22"/>
                          <w:szCs w:val="22"/>
                          <w:lang w:val="pt-BR"/>
                        </w:rPr>
                        <w:t>Needham Council on Ag</w:t>
                      </w:r>
                      <w:r>
                        <w:rPr>
                          <w:rFonts w:ascii="APHont" w:hAnsi="APHont"/>
                          <w:color w:val="000000" w:themeColor="text1"/>
                          <w:sz w:val="22"/>
                          <w:szCs w:val="22"/>
                          <w:lang w:val="pt-BR"/>
                        </w:rPr>
                        <w:t>ing</w:t>
                      </w:r>
                    </w:p>
                    <w:p w14:paraId="17E75A08" w14:textId="77777777" w:rsidR="00363698" w:rsidRDefault="00363698" w:rsidP="0022101C">
                      <w:pPr>
                        <w:jc w:val="center"/>
                        <w:rPr>
                          <w:rFonts w:ascii="APHont" w:hAnsi="APHont"/>
                          <w:color w:val="000000" w:themeColor="text1"/>
                          <w:sz w:val="22"/>
                          <w:szCs w:val="22"/>
                          <w:lang w:val="pt-BR"/>
                        </w:rPr>
                      </w:pPr>
                      <w:r w:rsidRPr="00612428">
                        <w:rPr>
                          <w:rFonts w:ascii="APHont" w:hAnsi="APHont"/>
                          <w:color w:val="000000" w:themeColor="text1"/>
                          <w:sz w:val="22"/>
                          <w:szCs w:val="22"/>
                          <w:lang w:val="pt-BR"/>
                        </w:rPr>
                        <w:t>300 Hill</w:t>
                      </w:r>
                      <w:r>
                        <w:rPr>
                          <w:rFonts w:ascii="APHont" w:hAnsi="APHont"/>
                          <w:color w:val="000000" w:themeColor="text1"/>
                          <w:sz w:val="22"/>
                          <w:szCs w:val="22"/>
                          <w:lang w:val="pt-BR"/>
                        </w:rPr>
                        <w:t>side Avenue, Needham, MA 02494</w:t>
                      </w:r>
                    </w:p>
                    <w:p w14:paraId="2175B2D5" w14:textId="77777777" w:rsidR="00363698" w:rsidRPr="00463180" w:rsidRDefault="00363698" w:rsidP="00EA44E3">
                      <w:pPr>
                        <w:jc w:val="center"/>
                        <w:rPr>
                          <w:rFonts w:ascii="APHont" w:hAnsi="APHont"/>
                        </w:rPr>
                      </w:pPr>
                      <w:r>
                        <w:rPr>
                          <w:rFonts w:ascii="APHont" w:hAnsi="APHont"/>
                          <w:color w:val="000000" w:themeColor="text1"/>
                          <w:sz w:val="22"/>
                          <w:szCs w:val="22"/>
                          <w:lang w:val="pt-BR"/>
                        </w:rPr>
                        <w:t xml:space="preserve">TEL: 781-455-7555   </w:t>
                      </w:r>
                      <w:hyperlink r:id="rId12" w:history="1">
                        <w:r w:rsidRPr="00463180">
                          <w:rPr>
                            <w:rFonts w:ascii="APHont" w:hAnsi="APHont"/>
                            <w:color w:val="000000" w:themeColor="text1"/>
                            <w:sz w:val="22"/>
                            <w:szCs w:val="22"/>
                            <w:lang w:val="pt-BR"/>
                          </w:rPr>
                          <w:t>www.needham.gov/coa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F41500" w14:textId="77777777" w:rsidR="004D5D68" w:rsidRPr="00412230" w:rsidRDefault="004D5D68" w:rsidP="004D5D68">
      <w:pPr>
        <w:tabs>
          <w:tab w:val="left" w:pos="8731"/>
        </w:tabs>
        <w:rPr>
          <w:lang w:val="fr-FR"/>
        </w:rPr>
      </w:pPr>
      <w:r w:rsidRPr="00412230">
        <w:rPr>
          <w:lang w:val="fr-FR"/>
        </w:rPr>
        <w:tab/>
      </w:r>
    </w:p>
    <w:p w14:paraId="14D65860" w14:textId="590D8B08" w:rsidR="00581173" w:rsidRPr="00412230" w:rsidRDefault="000460FD" w:rsidP="009123FE">
      <w:pPr>
        <w:pStyle w:val="list2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79B93C2" wp14:editId="449C318D">
                <wp:simplePos x="0" y="0"/>
                <wp:positionH relativeFrom="column">
                  <wp:posOffset>4533900</wp:posOffset>
                </wp:positionH>
                <wp:positionV relativeFrom="paragraph">
                  <wp:posOffset>3844291</wp:posOffset>
                </wp:positionV>
                <wp:extent cx="4276725" cy="9906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6B02F" w14:textId="3E5FA987" w:rsidR="002E34BE" w:rsidRDefault="002E34BE" w:rsidP="000460FD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RIDERS MUST WEAR A MASK AT ALL TIME OVER MOUTH AND NOSE</w:t>
                            </w:r>
                          </w:p>
                          <w:p w14:paraId="0F6E33BC" w14:textId="47A1C1A8" w:rsidR="000460FD" w:rsidRPr="000460FD" w:rsidRDefault="000460FD" w:rsidP="000460FD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0460FD"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Due to ever changing COVID-19 UPDATES, please call the transportation coordinator for any questions.</w:t>
                            </w:r>
                          </w:p>
                          <w:p w14:paraId="34B993E6" w14:textId="77777777" w:rsidR="000460FD" w:rsidRDefault="000460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93C2" id="Text Box 18" o:spid="_x0000_s1029" type="#_x0000_t202" style="position:absolute;left:0;text-align:left;margin-left:357pt;margin-top:302.7pt;width:336.75pt;height:7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EmPAIAAIQ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" fillcolor="white [3201]" strokeweight=".5pt">
                <v:textbox>
                  <w:txbxContent>
                    <w:p w14:paraId="1C06B02F" w14:textId="3E5FA987" w:rsidR="002E34BE" w:rsidRDefault="002E34BE" w:rsidP="000460FD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28"/>
                          <w:szCs w:val="28"/>
                          <w:lang w:val="pt-BR"/>
                        </w:rPr>
                        <w:t>RIDERS MUST WEAR A MASK AT ALL TIME OVER MOUTH AND NOSE</w:t>
                      </w:r>
                    </w:p>
                    <w:p w14:paraId="0F6E33BC" w14:textId="47A1C1A8" w:rsidR="000460FD" w:rsidRPr="000460FD" w:rsidRDefault="000460FD" w:rsidP="000460FD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28"/>
                          <w:szCs w:val="28"/>
                          <w:lang w:val="pt-BR"/>
                        </w:rPr>
                      </w:pPr>
                      <w:r w:rsidRPr="000460FD"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28"/>
                          <w:szCs w:val="28"/>
                          <w:lang w:val="pt-BR"/>
                        </w:rPr>
                        <w:t>Due to ever changing COVID-19 UPDATES, please call the transportation coordinator for any questions.</w:t>
                      </w:r>
                    </w:p>
                    <w:p w14:paraId="34B993E6" w14:textId="77777777" w:rsidR="000460FD" w:rsidRDefault="000460FD"/>
                  </w:txbxContent>
                </v:textbox>
              </v:shape>
            </w:pict>
          </mc:Fallback>
        </mc:AlternateContent>
      </w:r>
      <w:r w:rsidR="00E765DC" w:rsidRPr="0041223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A3C498" wp14:editId="5EB170F5">
                <wp:simplePos x="0" y="0"/>
                <wp:positionH relativeFrom="column">
                  <wp:posOffset>4410308</wp:posOffset>
                </wp:positionH>
                <wp:positionV relativeFrom="paragraph">
                  <wp:posOffset>710333</wp:posOffset>
                </wp:positionV>
                <wp:extent cx="4371278" cy="5294267"/>
                <wp:effectExtent l="0" t="0" r="10795" b="2095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278" cy="5294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F8F3A" w14:textId="77777777" w:rsidR="00363698" w:rsidRPr="00F236EF" w:rsidRDefault="00363698" w:rsidP="004D5D68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32"/>
                                <w:szCs w:val="32"/>
                              </w:rPr>
                            </w:pPr>
                            <w:r w:rsidRPr="00F236EF">
                              <w:rPr>
                                <w:rFonts w:ascii="APHont" w:hAnsi="APHont"/>
                                <w:b/>
                                <w:sz w:val="32"/>
                                <w:szCs w:val="32"/>
                              </w:rPr>
                              <w:t>TRANSPORTATION SERVICE</w:t>
                            </w:r>
                          </w:p>
                          <w:p w14:paraId="19865D18" w14:textId="77777777" w:rsidR="00363698" w:rsidRPr="00F236EF" w:rsidRDefault="00363698" w:rsidP="00474924">
                            <w:pPr>
                              <w:jc w:val="center"/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</w:pPr>
                          </w:p>
                          <w:p w14:paraId="52AE1DF6" w14:textId="77777777" w:rsidR="00363698" w:rsidRDefault="00363698" w:rsidP="00CF55D0">
                            <w:pPr>
                              <w:spacing w:line="276" w:lineRule="auto"/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236EF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Needham Council on Aging (NCOA) provides rides to and from a Needham resident's home to the Senior Center, and from hi</w:t>
                            </w:r>
                            <w:r w:rsidR="00CF692C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s or her home to selected shopping locations</w:t>
                            </w:r>
                            <w:r w:rsidRPr="00F236EF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CC041B4" w14:textId="77777777" w:rsidR="00363698" w:rsidRDefault="00363698" w:rsidP="00ED3927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76A58056" w14:textId="77777777" w:rsidR="00517DD6" w:rsidRPr="00815149" w:rsidRDefault="00363698" w:rsidP="00ED3927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</w:rPr>
                            </w:pPr>
                            <w:r w:rsidRPr="00815149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</w:rPr>
                              <w:t xml:space="preserve">A request for a ride on the van requires </w:t>
                            </w:r>
                          </w:p>
                          <w:p w14:paraId="46395D73" w14:textId="77777777" w:rsidR="00363698" w:rsidRPr="00B869E1" w:rsidRDefault="00363698" w:rsidP="00ED3927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  <w:r w:rsidRPr="00815149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highlight w:val="yellow"/>
                                <w:u w:val="single"/>
                                <w:shd w:val="clear" w:color="auto" w:fill="FFFFFF"/>
                              </w:rPr>
                              <w:t xml:space="preserve">24 </w:t>
                            </w:r>
                            <w:proofErr w:type="spellStart"/>
                            <w:r w:rsidRPr="00815149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highlight w:val="yellow"/>
                                <w:u w:val="single"/>
                                <w:shd w:val="clear" w:color="auto" w:fill="FFFFFF"/>
                              </w:rPr>
                              <w:t>hrs</w:t>
                            </w:r>
                            <w:proofErr w:type="spellEnd"/>
                            <w:r w:rsidRPr="00815149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highlight w:val="yellow"/>
                                <w:u w:val="single"/>
                                <w:shd w:val="clear" w:color="auto" w:fill="FFFFFF"/>
                              </w:rPr>
                              <w:t xml:space="preserve"> notice </w:t>
                            </w:r>
                            <w:r w:rsidRPr="00815149">
                              <w:rPr>
                                <w:rFonts w:ascii="APHont" w:hAnsi="APHont" w:cs="Arial"/>
                                <w:i/>
                                <w:color w:val="212121"/>
                                <w:sz w:val="28"/>
                                <w:szCs w:val="28"/>
                                <w:highlight w:val="yellow"/>
                                <w:u w:val="single"/>
                                <w:shd w:val="clear" w:color="auto" w:fill="FFFFFF"/>
                              </w:rPr>
                              <w:t>minimum</w:t>
                            </w:r>
                            <w:r w:rsidRPr="00815149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highlight w:val="yellow"/>
                                <w:u w:val="single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1C2E882" w14:textId="77777777" w:rsidR="00363698" w:rsidRPr="00F236EF" w:rsidRDefault="00363698" w:rsidP="00ED3927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4D5E9400" w14:textId="77777777" w:rsidR="00363698" w:rsidRDefault="00363698" w:rsidP="00517DD6">
                            <w:pPr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COA Transportation is partially </w:t>
                            </w:r>
                            <w:r w:rsidR="00517DD6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funded by the Town</w:t>
                            </w:r>
                            <w:r w:rsidRPr="00F236EF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4060967F" w14:textId="00EAC52A" w:rsidR="00363698" w:rsidRDefault="00241293" w:rsidP="005B11B3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PHont" w:hAnsi="APHont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FEE per ride </w:t>
                            </w:r>
                            <w:r w:rsidR="00363698" w:rsidRPr="00CD0025">
                              <w:rPr>
                                <w:rFonts w:ascii="APHont" w:hAnsi="APHont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proofErr w:type="gramStart"/>
                            <w:r w:rsidR="00363698" w:rsidRPr="00CD0025">
                              <w:rPr>
                                <w:rFonts w:ascii="APHont" w:hAnsi="APHont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rFonts w:ascii="APHont" w:hAnsi="APHont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,  $</w:t>
                            </w:r>
                            <w:proofErr w:type="gramEnd"/>
                            <w:r>
                              <w:rPr>
                                <w:rFonts w:ascii="APHont" w:hAnsi="APHont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2 round trip </w:t>
                            </w:r>
                            <w:r w:rsidR="00363698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47A5F73" w14:textId="77777777" w:rsidR="00363698" w:rsidRDefault="00363698" w:rsidP="00ED3927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75ACAC65" w14:textId="1943F34B" w:rsidR="00363698" w:rsidRDefault="00363698" w:rsidP="00ED3927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236EF"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  <w:t>All riders are required to have a phone and a working number with which to communicate.</w:t>
                            </w:r>
                          </w:p>
                          <w:p w14:paraId="5ED95145" w14:textId="520FB9C7" w:rsidR="000460FD" w:rsidRDefault="000460FD" w:rsidP="00ED3927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4056EED8" w14:textId="6215AF5B" w:rsidR="000460FD" w:rsidRDefault="000460FD" w:rsidP="00ED3927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74F51C8F" w14:textId="77777777" w:rsidR="000460FD" w:rsidRDefault="000460FD" w:rsidP="00ED3927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7C5E94ED" w14:textId="77777777" w:rsidR="00363698" w:rsidRPr="00F236EF" w:rsidRDefault="00363698" w:rsidP="00ED3927">
                            <w:pPr>
                              <w:jc w:val="center"/>
                              <w:rPr>
                                <w:rFonts w:ascii="APHont" w:hAnsi="APHont" w:cs="Arial"/>
                                <w:color w:val="212121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53843A36" w14:textId="77777777" w:rsidR="00363698" w:rsidRPr="005B11B3" w:rsidRDefault="00363698" w:rsidP="00ED3927">
                            <w:pPr>
                              <w:jc w:val="center"/>
                              <w:rPr>
                                <w:rFonts w:ascii="APHont" w:hAnsi="APHont"/>
                                <w:b/>
                              </w:rPr>
                            </w:pPr>
                          </w:p>
                          <w:p w14:paraId="12BA1C09" w14:textId="77777777" w:rsidR="00057A35" w:rsidRDefault="00057A35" w:rsidP="00ED3927">
                            <w:pPr>
                              <w:jc w:val="center"/>
                              <w:rPr>
                                <w:rFonts w:ascii="APHont" w:hAnsi="APHont"/>
                                <w:b/>
                              </w:rPr>
                            </w:pPr>
                          </w:p>
                          <w:p w14:paraId="08D246C3" w14:textId="77777777" w:rsidR="00363698" w:rsidRPr="005B11B3" w:rsidRDefault="00363698" w:rsidP="00ED3927">
                            <w:pPr>
                              <w:jc w:val="center"/>
                              <w:rPr>
                                <w:rFonts w:ascii="APHont" w:hAnsi="APHont"/>
                                <w:b/>
                              </w:rPr>
                            </w:pPr>
                            <w:r w:rsidRPr="005B11B3">
                              <w:rPr>
                                <w:rFonts w:ascii="APHont" w:hAnsi="APHont"/>
                                <w:b/>
                              </w:rPr>
                              <w:t>TRANSPORTATION COORDINATOR</w:t>
                            </w:r>
                          </w:p>
                          <w:p w14:paraId="05F150E1" w14:textId="77777777" w:rsidR="00363698" w:rsidRDefault="00363698" w:rsidP="00ED3927">
                            <w:pPr>
                              <w:jc w:val="center"/>
                              <w:rPr>
                                <w:rFonts w:ascii="APHont" w:hAnsi="APHont"/>
                                <w:b/>
                              </w:rPr>
                            </w:pPr>
                            <w:r w:rsidRPr="005B11B3">
                              <w:rPr>
                                <w:rFonts w:ascii="APHont" w:hAnsi="APHont"/>
                                <w:b/>
                              </w:rPr>
                              <w:t>781-455-755</w:t>
                            </w:r>
                            <w:r w:rsidRPr="00DD64E9">
                              <w:rPr>
                                <w:rFonts w:ascii="APHont" w:hAnsi="APHont"/>
                                <w:b/>
                              </w:rPr>
                              <w:t>5 X204</w:t>
                            </w:r>
                          </w:p>
                          <w:p w14:paraId="15B87765" w14:textId="77777777" w:rsidR="00363698" w:rsidRPr="00DD64E9" w:rsidRDefault="00363698" w:rsidP="00ED3927">
                            <w:pPr>
                              <w:jc w:val="center"/>
                              <w:rPr>
                                <w:rFonts w:ascii="APHont" w:hAnsi="APHont"/>
                                <w:b/>
                              </w:rPr>
                            </w:pPr>
                            <w:r w:rsidRPr="00DD64E9">
                              <w:rPr>
                                <w:rFonts w:ascii="APHont" w:hAnsi="APHont"/>
                                <w:b/>
                              </w:rPr>
                              <w:t>www.needham.gov/coa</w:t>
                            </w:r>
                          </w:p>
                          <w:p w14:paraId="60C9253F" w14:textId="77777777" w:rsidR="00363698" w:rsidRPr="00DD64E9" w:rsidRDefault="00363698" w:rsidP="00ED3927">
                            <w:pPr>
                              <w:jc w:val="center"/>
                              <w:rPr>
                                <w:rFonts w:ascii="APHont" w:hAnsi="APHon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C498" id="Text Box 2" o:spid="_x0000_s1030" type="#_x0000_t202" style="position:absolute;left:0;text-align:left;margin-left:347.25pt;margin-top:55.95pt;width:344.2pt;height:416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" strokecolor="white [3212]">
                <v:textbox>
                  <w:txbxContent>
                    <w:p w14:paraId="16DF8F3A" w14:textId="77777777" w:rsidR="00363698" w:rsidRPr="00F236EF" w:rsidRDefault="00363698" w:rsidP="004D5D68">
                      <w:pPr>
                        <w:jc w:val="center"/>
                        <w:rPr>
                          <w:rFonts w:ascii="APHont" w:hAnsi="APHont"/>
                          <w:b/>
                          <w:sz w:val="32"/>
                          <w:szCs w:val="32"/>
                        </w:rPr>
                      </w:pPr>
                      <w:r w:rsidRPr="00F236EF">
                        <w:rPr>
                          <w:rFonts w:ascii="APHont" w:hAnsi="APHont"/>
                          <w:b/>
                          <w:sz w:val="32"/>
                          <w:szCs w:val="32"/>
                        </w:rPr>
                        <w:t>TRANSPORTATION SERVICE</w:t>
                      </w:r>
                    </w:p>
                    <w:p w14:paraId="19865D18" w14:textId="77777777" w:rsidR="00363698" w:rsidRPr="00F236EF" w:rsidRDefault="00363698" w:rsidP="00474924">
                      <w:pPr>
                        <w:jc w:val="center"/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</w:pPr>
                    </w:p>
                    <w:p w14:paraId="52AE1DF6" w14:textId="77777777" w:rsidR="00363698" w:rsidRDefault="00363698" w:rsidP="00CF55D0">
                      <w:pPr>
                        <w:spacing w:line="276" w:lineRule="auto"/>
                        <w:jc w:val="center"/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F236EF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Needham Council on Aging (NCOA) provides rides to and from a Needham resident's home to the Senior Center, and from hi</w:t>
                      </w:r>
                      <w:r w:rsidR="00CF692C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s or her home to selected shopping locations</w:t>
                      </w:r>
                      <w:r w:rsidRPr="00F236EF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7CC041B4" w14:textId="77777777" w:rsidR="00363698" w:rsidRDefault="00363698" w:rsidP="00ED3927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76A58056" w14:textId="77777777" w:rsidR="00517DD6" w:rsidRPr="00815149" w:rsidRDefault="00363698" w:rsidP="00ED3927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highlight w:val="yellow"/>
                          <w:shd w:val="clear" w:color="auto" w:fill="FFFFFF"/>
                        </w:rPr>
                      </w:pPr>
                      <w:r w:rsidRPr="00815149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highlight w:val="yellow"/>
                          <w:shd w:val="clear" w:color="auto" w:fill="FFFFFF"/>
                        </w:rPr>
                        <w:t xml:space="preserve">A request for a ride on the van requires </w:t>
                      </w:r>
                    </w:p>
                    <w:p w14:paraId="46395D73" w14:textId="77777777" w:rsidR="00363698" w:rsidRPr="00B869E1" w:rsidRDefault="00363698" w:rsidP="00ED3927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u w:val="single"/>
                          <w:shd w:val="clear" w:color="auto" w:fill="FFFFFF"/>
                        </w:rPr>
                      </w:pPr>
                      <w:r w:rsidRPr="00815149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highlight w:val="yellow"/>
                          <w:u w:val="single"/>
                          <w:shd w:val="clear" w:color="auto" w:fill="FFFFFF"/>
                        </w:rPr>
                        <w:t xml:space="preserve">24 </w:t>
                      </w:r>
                      <w:proofErr w:type="spellStart"/>
                      <w:r w:rsidRPr="00815149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highlight w:val="yellow"/>
                          <w:u w:val="single"/>
                          <w:shd w:val="clear" w:color="auto" w:fill="FFFFFF"/>
                        </w:rPr>
                        <w:t>hrs</w:t>
                      </w:r>
                      <w:proofErr w:type="spellEnd"/>
                      <w:r w:rsidRPr="00815149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highlight w:val="yellow"/>
                          <w:u w:val="single"/>
                          <w:shd w:val="clear" w:color="auto" w:fill="FFFFFF"/>
                        </w:rPr>
                        <w:t xml:space="preserve"> notice </w:t>
                      </w:r>
                      <w:r w:rsidRPr="00815149">
                        <w:rPr>
                          <w:rFonts w:ascii="APHont" w:hAnsi="APHont" w:cs="Arial"/>
                          <w:i/>
                          <w:color w:val="212121"/>
                          <w:sz w:val="28"/>
                          <w:szCs w:val="28"/>
                          <w:highlight w:val="yellow"/>
                          <w:u w:val="single"/>
                          <w:shd w:val="clear" w:color="auto" w:fill="FFFFFF"/>
                        </w:rPr>
                        <w:t>minimum</w:t>
                      </w:r>
                      <w:r w:rsidRPr="00815149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highlight w:val="yellow"/>
                          <w:u w:val="single"/>
                          <w:shd w:val="clear" w:color="auto" w:fill="FFFFFF"/>
                        </w:rPr>
                        <w:t>.</w:t>
                      </w:r>
                    </w:p>
                    <w:p w14:paraId="21C2E882" w14:textId="77777777" w:rsidR="00363698" w:rsidRPr="00F236EF" w:rsidRDefault="00363698" w:rsidP="00ED3927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4D5E9400" w14:textId="77777777" w:rsidR="00363698" w:rsidRDefault="00363698" w:rsidP="00517DD6">
                      <w:pPr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 xml:space="preserve">COA Transportation is partially </w:t>
                      </w:r>
                      <w:r w:rsidR="00517DD6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funded by the Town</w:t>
                      </w:r>
                      <w:r w:rsidRPr="00F236EF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</w:p>
                    <w:p w14:paraId="4060967F" w14:textId="00EAC52A" w:rsidR="00363698" w:rsidRDefault="00241293" w:rsidP="005B11B3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APHont" w:hAnsi="APHont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 xml:space="preserve">FEE per ride </w:t>
                      </w:r>
                      <w:r w:rsidR="00363698" w:rsidRPr="00CD0025">
                        <w:rPr>
                          <w:rFonts w:ascii="APHont" w:hAnsi="APHont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$</w:t>
                      </w:r>
                      <w:proofErr w:type="gramStart"/>
                      <w:r w:rsidR="00363698" w:rsidRPr="00CD0025">
                        <w:rPr>
                          <w:rFonts w:ascii="APHont" w:hAnsi="APHont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1</w:t>
                      </w:r>
                      <w:r>
                        <w:rPr>
                          <w:rFonts w:ascii="APHont" w:hAnsi="APHont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,  $</w:t>
                      </w:r>
                      <w:proofErr w:type="gramEnd"/>
                      <w:r>
                        <w:rPr>
                          <w:rFonts w:ascii="APHont" w:hAnsi="APHont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 xml:space="preserve">2 round trip </w:t>
                      </w:r>
                      <w:r w:rsidR="00363698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14:paraId="547A5F73" w14:textId="77777777" w:rsidR="00363698" w:rsidRDefault="00363698" w:rsidP="00ED3927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75ACAC65" w14:textId="1943F34B" w:rsidR="00363698" w:rsidRDefault="00363698" w:rsidP="00ED3927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F236EF"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  <w:t>All riders are required to have a phone and a working number with which to communicate.</w:t>
                      </w:r>
                    </w:p>
                    <w:p w14:paraId="5ED95145" w14:textId="520FB9C7" w:rsidR="000460FD" w:rsidRDefault="000460FD" w:rsidP="00ED3927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4056EED8" w14:textId="6215AF5B" w:rsidR="000460FD" w:rsidRDefault="000460FD" w:rsidP="00ED3927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74F51C8F" w14:textId="77777777" w:rsidR="000460FD" w:rsidRDefault="000460FD" w:rsidP="00ED3927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7C5E94ED" w14:textId="77777777" w:rsidR="00363698" w:rsidRPr="00F236EF" w:rsidRDefault="00363698" w:rsidP="00ED3927">
                      <w:pPr>
                        <w:jc w:val="center"/>
                        <w:rPr>
                          <w:rFonts w:ascii="APHont" w:hAnsi="APHont" w:cs="Arial"/>
                          <w:color w:val="212121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53843A36" w14:textId="77777777" w:rsidR="00363698" w:rsidRPr="005B11B3" w:rsidRDefault="00363698" w:rsidP="00ED3927">
                      <w:pPr>
                        <w:jc w:val="center"/>
                        <w:rPr>
                          <w:rFonts w:ascii="APHont" w:hAnsi="APHont"/>
                          <w:b/>
                        </w:rPr>
                      </w:pPr>
                    </w:p>
                    <w:p w14:paraId="12BA1C09" w14:textId="77777777" w:rsidR="00057A35" w:rsidRDefault="00057A35" w:rsidP="00ED3927">
                      <w:pPr>
                        <w:jc w:val="center"/>
                        <w:rPr>
                          <w:rFonts w:ascii="APHont" w:hAnsi="APHont"/>
                          <w:b/>
                        </w:rPr>
                      </w:pPr>
                    </w:p>
                    <w:p w14:paraId="08D246C3" w14:textId="77777777" w:rsidR="00363698" w:rsidRPr="005B11B3" w:rsidRDefault="00363698" w:rsidP="00ED3927">
                      <w:pPr>
                        <w:jc w:val="center"/>
                        <w:rPr>
                          <w:rFonts w:ascii="APHont" w:hAnsi="APHont"/>
                          <w:b/>
                        </w:rPr>
                      </w:pPr>
                      <w:r w:rsidRPr="005B11B3">
                        <w:rPr>
                          <w:rFonts w:ascii="APHont" w:hAnsi="APHont"/>
                          <w:b/>
                        </w:rPr>
                        <w:t>TRANSPORTATION COORDINATOR</w:t>
                      </w:r>
                    </w:p>
                    <w:p w14:paraId="05F150E1" w14:textId="77777777" w:rsidR="00363698" w:rsidRDefault="00363698" w:rsidP="00ED3927">
                      <w:pPr>
                        <w:jc w:val="center"/>
                        <w:rPr>
                          <w:rFonts w:ascii="APHont" w:hAnsi="APHont"/>
                          <w:b/>
                        </w:rPr>
                      </w:pPr>
                      <w:r w:rsidRPr="005B11B3">
                        <w:rPr>
                          <w:rFonts w:ascii="APHont" w:hAnsi="APHont"/>
                          <w:b/>
                        </w:rPr>
                        <w:t>781-455-755</w:t>
                      </w:r>
                      <w:r w:rsidRPr="00DD64E9">
                        <w:rPr>
                          <w:rFonts w:ascii="APHont" w:hAnsi="APHont"/>
                          <w:b/>
                        </w:rPr>
                        <w:t>5 X204</w:t>
                      </w:r>
                    </w:p>
                    <w:p w14:paraId="15B87765" w14:textId="77777777" w:rsidR="00363698" w:rsidRPr="00DD64E9" w:rsidRDefault="00363698" w:rsidP="00ED3927">
                      <w:pPr>
                        <w:jc w:val="center"/>
                        <w:rPr>
                          <w:rFonts w:ascii="APHont" w:hAnsi="APHont"/>
                          <w:b/>
                        </w:rPr>
                      </w:pPr>
                      <w:r w:rsidRPr="00DD64E9">
                        <w:rPr>
                          <w:rFonts w:ascii="APHont" w:hAnsi="APHont"/>
                          <w:b/>
                        </w:rPr>
                        <w:t>www.needham.gov/coa</w:t>
                      </w:r>
                    </w:p>
                    <w:p w14:paraId="60C9253F" w14:textId="77777777" w:rsidR="00363698" w:rsidRPr="00DD64E9" w:rsidRDefault="00363698" w:rsidP="00ED3927">
                      <w:pPr>
                        <w:jc w:val="center"/>
                        <w:rPr>
                          <w:rFonts w:ascii="APHont" w:hAnsi="APHon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DE6" w:rsidRPr="00412230">
        <w:rPr>
          <w:lang w:val="fr-FR"/>
        </w:rPr>
        <w:br w:type="page"/>
      </w:r>
      <w:r w:rsidR="0024129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BDCF6C" wp14:editId="352318F6">
                <wp:simplePos x="0" y="0"/>
                <wp:positionH relativeFrom="column">
                  <wp:posOffset>7715250</wp:posOffset>
                </wp:positionH>
                <wp:positionV relativeFrom="paragraph">
                  <wp:posOffset>3406140</wp:posOffset>
                </wp:positionV>
                <wp:extent cx="1336675" cy="428625"/>
                <wp:effectExtent l="0" t="95250" r="0" b="1047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6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7222F" w14:textId="77777777" w:rsidR="00241293" w:rsidRPr="005958AE" w:rsidRDefault="00241293" w:rsidP="00241293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  <w:highlight w:val="red"/>
                                <w:lang w:val="pt-BR"/>
                              </w:rPr>
                              <w:t>UNAVAILABLE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DCF6C" id="Text Box 5" o:spid="_x0000_s1031" type="#_x0000_t202" style="position:absolute;left:0;text-align:left;margin-left:607.5pt;margin-top:268.2pt;width:105.2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" filled="f" stroked="f" strokeweight=".5pt">
                <v:textbox>
                  <w:txbxContent>
                    <w:p w14:paraId="3EB7222F" w14:textId="77777777" w:rsidR="00241293" w:rsidRPr="005958AE" w:rsidRDefault="00241293" w:rsidP="00241293">
                      <w:pPr>
                        <w:jc w:val="center"/>
                        <w:rPr>
                          <w:rFonts w:ascii="APHont" w:hAnsi="APHont"/>
                          <w:b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PHont" w:hAnsi="APHont"/>
                          <w:b/>
                          <w:sz w:val="22"/>
                          <w:szCs w:val="22"/>
                          <w:highlight w:val="red"/>
                          <w:lang w:val="pt-BR"/>
                        </w:rPr>
                        <w:t>UNAVAILABLE</w:t>
                      </w:r>
                    </w:p>
                  </w:txbxContent>
                </v:textbox>
              </v:shape>
            </w:pict>
          </mc:Fallback>
        </mc:AlternateContent>
      </w:r>
      <w:r w:rsidR="0024129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337113" wp14:editId="4F0A3158">
                <wp:simplePos x="0" y="0"/>
                <wp:positionH relativeFrom="column">
                  <wp:posOffset>6286500</wp:posOffset>
                </wp:positionH>
                <wp:positionV relativeFrom="paragraph">
                  <wp:posOffset>3418840</wp:posOffset>
                </wp:positionV>
                <wp:extent cx="1336675" cy="428625"/>
                <wp:effectExtent l="0" t="95250" r="0" b="1047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6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152EA" w14:textId="77777777" w:rsidR="00241293" w:rsidRPr="005958AE" w:rsidRDefault="00241293" w:rsidP="00241293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  <w:highlight w:val="red"/>
                                <w:lang w:val="pt-BR"/>
                              </w:rPr>
                              <w:t>UNAVAILABLE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37113" id="Text Box 4" o:spid="_x0000_s1032" type="#_x0000_t202" style="position:absolute;left:0;text-align:left;margin-left:495pt;margin-top:269.2pt;width:105.2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" filled="f" stroked="f" strokeweight=".5pt">
                <v:textbox>
                  <w:txbxContent>
                    <w:p w14:paraId="5BD152EA" w14:textId="77777777" w:rsidR="00241293" w:rsidRPr="005958AE" w:rsidRDefault="00241293" w:rsidP="00241293">
                      <w:pPr>
                        <w:jc w:val="center"/>
                        <w:rPr>
                          <w:rFonts w:ascii="APHont" w:hAnsi="APHont"/>
                          <w:b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PHont" w:hAnsi="APHont"/>
                          <w:b/>
                          <w:sz w:val="22"/>
                          <w:szCs w:val="22"/>
                          <w:highlight w:val="red"/>
                          <w:lang w:val="pt-BR"/>
                        </w:rPr>
                        <w:t>UNAVAILABLE</w:t>
                      </w:r>
                    </w:p>
                  </w:txbxContent>
                </v:textbox>
              </v:shape>
            </w:pict>
          </mc:Fallback>
        </mc:AlternateContent>
      </w:r>
      <w:r w:rsidR="0024129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5780CC" wp14:editId="7307B716">
                <wp:simplePos x="0" y="0"/>
                <wp:positionH relativeFrom="column">
                  <wp:posOffset>7696200</wp:posOffset>
                </wp:positionH>
                <wp:positionV relativeFrom="paragraph">
                  <wp:posOffset>2577465</wp:posOffset>
                </wp:positionV>
                <wp:extent cx="1336675" cy="428625"/>
                <wp:effectExtent l="0" t="95250" r="0" b="1047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6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1EA09" w14:textId="77777777" w:rsidR="00241293" w:rsidRPr="005958AE" w:rsidRDefault="00241293" w:rsidP="00241293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  <w:highlight w:val="red"/>
                                <w:lang w:val="pt-BR"/>
                              </w:rPr>
                              <w:t>UNAVAILABLE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80CC" id="Text Box 11" o:spid="_x0000_s1033" type="#_x0000_t202" style="position:absolute;left:0;text-align:left;margin-left:606pt;margin-top:202.95pt;width:105.2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" filled="f" stroked="f" strokeweight=".5pt">
                <v:textbox>
                  <w:txbxContent>
                    <w:p w14:paraId="6571EA09" w14:textId="77777777" w:rsidR="00241293" w:rsidRPr="005958AE" w:rsidRDefault="00241293" w:rsidP="00241293">
                      <w:pPr>
                        <w:jc w:val="center"/>
                        <w:rPr>
                          <w:rFonts w:ascii="APHont" w:hAnsi="APHont"/>
                          <w:b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PHont" w:hAnsi="APHont"/>
                          <w:b/>
                          <w:sz w:val="22"/>
                          <w:szCs w:val="22"/>
                          <w:highlight w:val="red"/>
                          <w:lang w:val="pt-BR"/>
                        </w:rPr>
                        <w:t>UNAVAILABLE</w:t>
                      </w:r>
                    </w:p>
                  </w:txbxContent>
                </v:textbox>
              </v:shape>
            </w:pict>
          </mc:Fallback>
        </mc:AlternateContent>
      </w:r>
      <w:r w:rsidR="002412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8E162" wp14:editId="30AC0546">
                <wp:simplePos x="0" y="0"/>
                <wp:positionH relativeFrom="column">
                  <wp:posOffset>6276975</wp:posOffset>
                </wp:positionH>
                <wp:positionV relativeFrom="paragraph">
                  <wp:posOffset>2567940</wp:posOffset>
                </wp:positionV>
                <wp:extent cx="1336675" cy="428625"/>
                <wp:effectExtent l="0" t="95250" r="0" b="1047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6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9F30F" w14:textId="77777777" w:rsidR="00241293" w:rsidRPr="005958AE" w:rsidRDefault="00241293" w:rsidP="00241293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  <w:highlight w:val="red"/>
                                <w:lang w:val="pt-BR"/>
                              </w:rPr>
                              <w:t>UNAVAILABLE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E162" id="Text Box 3" o:spid="_x0000_s1034" type="#_x0000_t202" style="position:absolute;left:0;text-align:left;margin-left:494.25pt;margin-top:202.2pt;width:105.2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" filled="f" stroked="f" strokeweight=".5pt">
                <v:textbox>
                  <w:txbxContent>
                    <w:p w14:paraId="1A39F30F" w14:textId="77777777" w:rsidR="00241293" w:rsidRPr="005958AE" w:rsidRDefault="00241293" w:rsidP="00241293">
                      <w:pPr>
                        <w:jc w:val="center"/>
                        <w:rPr>
                          <w:rFonts w:ascii="APHont" w:hAnsi="APHont"/>
                          <w:b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PHont" w:hAnsi="APHont"/>
                          <w:b/>
                          <w:sz w:val="22"/>
                          <w:szCs w:val="22"/>
                          <w:highlight w:val="red"/>
                          <w:lang w:val="pt-BR"/>
                        </w:rPr>
                        <w:t>UNAVAILABLE</w:t>
                      </w:r>
                    </w:p>
                  </w:txbxContent>
                </v:textbox>
              </v:shape>
            </w:pict>
          </mc:Fallback>
        </mc:AlternateContent>
      </w:r>
      <w:r w:rsidR="0024129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E1F2F2" wp14:editId="451F7CA9">
                <wp:simplePos x="0" y="0"/>
                <wp:positionH relativeFrom="column">
                  <wp:posOffset>6305550</wp:posOffset>
                </wp:positionH>
                <wp:positionV relativeFrom="paragraph">
                  <wp:posOffset>2996565</wp:posOffset>
                </wp:positionV>
                <wp:extent cx="1336675" cy="428625"/>
                <wp:effectExtent l="0" t="95250" r="0" b="1047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>
                            <a:rot lat="0" lon="0" rev="60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79A62" w14:textId="09901861" w:rsidR="00363698" w:rsidRPr="005958AE" w:rsidRDefault="00241293" w:rsidP="005958A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22"/>
                                <w:szCs w:val="22"/>
                                <w:highlight w:val="red"/>
                                <w:lang w:val="pt-BR"/>
                              </w:rPr>
                              <w:t>UNAVAILABLE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1F2F2" id="Text Box 1" o:spid="_x0000_s1035" type="#_x0000_t202" style="position:absolute;left:0;text-align:left;margin-left:496.5pt;margin-top:235.95pt;width:105.25pt;height:33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" filled="f" stroked="f" strokeweight=".5pt">
                <v:textbox>
                  <w:txbxContent>
                    <w:p w14:paraId="3FA79A62" w14:textId="09901861" w:rsidR="00363698" w:rsidRPr="005958AE" w:rsidRDefault="00241293" w:rsidP="005958AE">
                      <w:pPr>
                        <w:jc w:val="center"/>
                        <w:rPr>
                          <w:rFonts w:ascii="APHont" w:hAnsi="APHont"/>
                          <w:b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PHont" w:hAnsi="APHont"/>
                          <w:b/>
                          <w:sz w:val="22"/>
                          <w:szCs w:val="22"/>
                          <w:highlight w:val="red"/>
                          <w:lang w:val="pt-BR"/>
                        </w:rPr>
                        <w:t>UNAVAILABLE</w:t>
                      </w:r>
                    </w:p>
                  </w:txbxContent>
                </v:textbox>
              </v:shape>
            </w:pict>
          </mc:Fallback>
        </mc:AlternateContent>
      </w:r>
      <w:r w:rsidR="000C4C76" w:rsidRPr="0041223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809C8B" wp14:editId="48023CAA">
                <wp:simplePos x="0" y="0"/>
                <wp:positionH relativeFrom="page">
                  <wp:posOffset>579755</wp:posOffset>
                </wp:positionH>
                <wp:positionV relativeFrom="page">
                  <wp:posOffset>432435</wp:posOffset>
                </wp:positionV>
                <wp:extent cx="4223385" cy="7048500"/>
                <wp:effectExtent l="0" t="0" r="0" b="0"/>
                <wp:wrapNone/>
                <wp:docPr id="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385" cy="704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2BA155" w14:textId="77777777" w:rsidR="00363698" w:rsidRDefault="00363698" w:rsidP="00877439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lang w:val="fr-FR"/>
                              </w:rPr>
                            </w:pPr>
                            <w:r w:rsidRPr="00AE4D0B">
                              <w:rPr>
                                <w:rFonts w:ascii="APHont" w:hAnsi="APHont"/>
                                <w:b/>
                                <w:lang w:val="fr-FR"/>
                              </w:rPr>
                              <w:t>PLEASE TAKE NOTE:</w:t>
                            </w:r>
                          </w:p>
                          <w:p w14:paraId="6DD91FC7" w14:textId="77777777" w:rsidR="00D07488" w:rsidRDefault="00D07488" w:rsidP="00877439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lang w:val="fr-FR"/>
                              </w:rPr>
                            </w:pPr>
                          </w:p>
                          <w:p w14:paraId="3DA516B2" w14:textId="77777777" w:rsidR="00D07488" w:rsidRPr="005E3F4B" w:rsidRDefault="00D07488" w:rsidP="00D074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270"/>
                              <w:rPr>
                                <w:rFonts w:ascii="APHont" w:hAnsi="APHont"/>
                              </w:rPr>
                            </w:pPr>
                            <w:r w:rsidRPr="005E3F4B">
                              <w:rPr>
                                <w:rFonts w:ascii="APHont" w:hAnsi="APHont"/>
                              </w:rPr>
                              <w:t xml:space="preserve">All changes to scheduled rides, ride requests, and cancellations must be called into 781-455-7555 ext. 204 at least 24 hrs. in advance. </w:t>
                            </w:r>
                          </w:p>
                          <w:p w14:paraId="016478D2" w14:textId="77777777" w:rsidR="00D07488" w:rsidRPr="005E3F4B" w:rsidRDefault="00D07488" w:rsidP="00D074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270"/>
                              <w:rPr>
                                <w:rFonts w:ascii="APHont" w:hAnsi="APHont"/>
                              </w:rPr>
                            </w:pPr>
                            <w:r w:rsidRPr="005E3F4B">
                              <w:rPr>
                                <w:rFonts w:ascii="APHont" w:hAnsi="APHont"/>
                                <w:b/>
                              </w:rPr>
                              <w:t>Please do not leave a message at the Front Desk</w:t>
                            </w:r>
                            <w:r>
                              <w:rPr>
                                <w:rFonts w:ascii="APHont" w:hAnsi="APHont"/>
                              </w:rPr>
                              <w:t>:</w:t>
                            </w:r>
                            <w:r w:rsidRPr="005E3F4B">
                              <w:rPr>
                                <w:rFonts w:ascii="APHont" w:hAnsi="APHont"/>
                              </w:rPr>
                              <w:t xml:space="preserve"> </w:t>
                            </w:r>
                            <w:r w:rsidRPr="00874F0F">
                              <w:rPr>
                                <w:rFonts w:ascii="APHont" w:hAnsi="APHont"/>
                                <w:b/>
                              </w:rPr>
                              <w:t>always contact the transportation office directly.</w:t>
                            </w:r>
                            <w:r w:rsidRPr="005E3F4B">
                              <w:rPr>
                                <w:rFonts w:ascii="APHont" w:hAnsi="APHont"/>
                              </w:rPr>
                              <w:t xml:space="preserve"> </w:t>
                            </w:r>
                          </w:p>
                          <w:p w14:paraId="067BAEB7" w14:textId="77777777" w:rsidR="00D07488" w:rsidRPr="005E3F4B" w:rsidRDefault="00D07488" w:rsidP="00D074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270"/>
                              <w:rPr>
                                <w:rFonts w:ascii="APHont" w:hAnsi="APHont"/>
                              </w:rPr>
                            </w:pPr>
                            <w:r w:rsidRPr="005E3F4B">
                              <w:rPr>
                                <w:rFonts w:ascii="APHont" w:hAnsi="APHont"/>
                              </w:rPr>
                              <w:t xml:space="preserve"> If the Transportation Coordinator is unavailable during regular hours of operation, listen to the outgoing message and follow the instructions.</w:t>
                            </w:r>
                          </w:p>
                          <w:p w14:paraId="51EA4C37" w14:textId="77777777" w:rsidR="00D07488" w:rsidRPr="005E3F4B" w:rsidRDefault="00D07488" w:rsidP="00D074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270"/>
                              <w:rPr>
                                <w:rFonts w:ascii="APHont" w:hAnsi="APHont"/>
                              </w:rPr>
                            </w:pPr>
                            <w:r w:rsidRPr="005E3F4B">
                              <w:rPr>
                                <w:rFonts w:ascii="APHont" w:hAnsi="APHont"/>
                                <w:highlight w:val="yellow"/>
                              </w:rPr>
                              <w:t xml:space="preserve">Reservations must be made 24 hrs. in advance </w:t>
                            </w:r>
                            <w:r w:rsidRPr="005E3F4B">
                              <w:rPr>
                                <w:rFonts w:ascii="APHont" w:hAnsi="APHont"/>
                                <w:b/>
                                <w:highlight w:val="yellow"/>
                              </w:rPr>
                              <w:t>minimum</w:t>
                            </w:r>
                            <w:r w:rsidRPr="005E3F4B">
                              <w:rPr>
                                <w:rFonts w:ascii="APHont" w:hAnsi="APHont"/>
                                <w:highlight w:val="yellow"/>
                              </w:rPr>
                              <w:t>. Under 24 hrs. riders will be placed on stand-by or waiting list</w:t>
                            </w:r>
                            <w:r w:rsidRPr="005E3F4B">
                              <w:rPr>
                                <w:rFonts w:ascii="APHont" w:hAnsi="APHont"/>
                              </w:rPr>
                              <w:t>.  Rides are provided on a first come first served basis.  Calls or voicemail received after 3pm will be treated as “Next Day”. Sorry, we cannot accept same day requests.</w:t>
                            </w:r>
                          </w:p>
                          <w:p w14:paraId="247AC5FD" w14:textId="77777777" w:rsidR="00D07488" w:rsidRPr="005E3F4B" w:rsidRDefault="00D07488" w:rsidP="00D074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270"/>
                              <w:rPr>
                                <w:rFonts w:ascii="APHont" w:hAnsi="APHont"/>
                              </w:rPr>
                            </w:pPr>
                            <w:r w:rsidRPr="005E3F4B">
                              <w:rPr>
                                <w:rFonts w:ascii="APHont" w:hAnsi="APHont"/>
                                <w:highlight w:val="yellow"/>
                              </w:rPr>
                              <w:t>Seatbelts must be worn and properly fastened at all times, including during parking operations.</w:t>
                            </w:r>
                          </w:p>
                          <w:p w14:paraId="150A33A2" w14:textId="3C50CF17" w:rsidR="00D07488" w:rsidRPr="005E3F4B" w:rsidRDefault="00D07488" w:rsidP="00D074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270"/>
                              <w:rPr>
                                <w:rFonts w:ascii="APHont" w:hAnsi="APHont"/>
                              </w:rPr>
                            </w:pPr>
                            <w:r w:rsidRPr="00241293">
                              <w:rPr>
                                <w:rFonts w:ascii="APHont" w:hAnsi="APHont"/>
                                <w:b/>
                                <w:bCs/>
                              </w:rPr>
                              <w:t>Transportation requests</w:t>
                            </w:r>
                            <w:r w:rsidR="00241293" w:rsidRPr="00241293">
                              <w:rPr>
                                <w:rFonts w:ascii="APHont" w:hAnsi="APHont"/>
                                <w:b/>
                                <w:bCs/>
                              </w:rPr>
                              <w:t xml:space="preserve"> or changes</w:t>
                            </w:r>
                            <w:r w:rsidRPr="00241293">
                              <w:rPr>
                                <w:rFonts w:ascii="APHont" w:hAnsi="APHont"/>
                                <w:b/>
                                <w:bCs/>
                              </w:rPr>
                              <w:t xml:space="preserve"> can</w:t>
                            </w:r>
                            <w:r w:rsidRPr="005E3F4B">
                              <w:rPr>
                                <w:rFonts w:ascii="APHont" w:hAnsi="APHont"/>
                                <w:b/>
                              </w:rPr>
                              <w:t xml:space="preserve"> only be made through the Transportation Coordinator</w:t>
                            </w:r>
                            <w:r w:rsidRPr="005E3F4B">
                              <w:rPr>
                                <w:rFonts w:ascii="APHont" w:hAnsi="APHont"/>
                              </w:rPr>
                              <w:t>.  Please leave a voice message if the Transportation Coordinator is unavailable.  Phone:  781-455-7555 ext. 204</w:t>
                            </w:r>
                          </w:p>
                          <w:p w14:paraId="436B9496" w14:textId="1EAD0162" w:rsidR="00D07488" w:rsidRPr="00241293" w:rsidRDefault="00D07488" w:rsidP="00D074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270"/>
                              <w:rPr>
                                <w:rFonts w:ascii="APHont" w:hAnsi="APHont"/>
                                <w:b/>
                                <w:bCs/>
                              </w:rPr>
                            </w:pPr>
                            <w:r w:rsidRPr="005E3F4B">
                              <w:rPr>
                                <w:rFonts w:ascii="APHont" w:hAnsi="APHont"/>
                                <w:b/>
                                <w:highlight w:val="yellow"/>
                              </w:rPr>
                              <w:t>Please do NOT call the driver directly</w:t>
                            </w:r>
                            <w:r w:rsidRPr="005E3F4B">
                              <w:rPr>
                                <w:rFonts w:ascii="APHont" w:hAnsi="APHont"/>
                              </w:rPr>
                              <w:t xml:space="preserve">, </w:t>
                            </w:r>
                            <w:r w:rsidRPr="00241293">
                              <w:rPr>
                                <w:rFonts w:ascii="APHont" w:hAnsi="APHont"/>
                                <w:b/>
                                <w:bCs/>
                              </w:rPr>
                              <w:t xml:space="preserve">always call </w:t>
                            </w:r>
                            <w:r w:rsidR="00241293" w:rsidRPr="00241293">
                              <w:rPr>
                                <w:rFonts w:ascii="APHont" w:hAnsi="APHont"/>
                                <w:b/>
                                <w:bCs/>
                              </w:rPr>
                              <w:t>the transportation</w:t>
                            </w:r>
                            <w:r w:rsidRPr="00241293">
                              <w:rPr>
                                <w:rFonts w:ascii="APHont" w:hAnsi="APHont"/>
                                <w:b/>
                                <w:bCs/>
                              </w:rPr>
                              <w:t xml:space="preserve"> office</w:t>
                            </w:r>
                          </w:p>
                          <w:p w14:paraId="113003F4" w14:textId="77777777" w:rsidR="00D07488" w:rsidRPr="005E3F4B" w:rsidRDefault="00D07488" w:rsidP="00D074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270"/>
                              <w:rPr>
                                <w:rFonts w:ascii="APHont" w:hAnsi="APHont"/>
                              </w:rPr>
                            </w:pPr>
                            <w:r w:rsidRPr="005E3F4B">
                              <w:rPr>
                                <w:rFonts w:ascii="APHont" w:hAnsi="APHont"/>
                              </w:rPr>
                              <w:t xml:space="preserve">All groceries will be carried to the residence entrance only. Please limit the number of shopping bags to 4 bags or 20lbs of groceries, whichever comes first. If you need more than 20 </w:t>
                            </w:r>
                            <w:proofErr w:type="spellStart"/>
                            <w:r w:rsidRPr="005E3F4B">
                              <w:rPr>
                                <w:rFonts w:ascii="APHont" w:hAnsi="APHont"/>
                              </w:rPr>
                              <w:t>lbs</w:t>
                            </w:r>
                            <w:proofErr w:type="spellEnd"/>
                            <w:r w:rsidRPr="005E3F4B">
                              <w:rPr>
                                <w:rFonts w:ascii="APHont" w:hAnsi="APHont"/>
                              </w:rPr>
                              <w:t xml:space="preserve">, you will need to carry your own groceries or reserve a second trip at a different date. </w:t>
                            </w:r>
                          </w:p>
                          <w:p w14:paraId="7A1469B9" w14:textId="6BA646DC" w:rsidR="00D07488" w:rsidRPr="00E66674" w:rsidRDefault="00D07488" w:rsidP="00D0748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270"/>
                              <w:rPr>
                                <w:rFonts w:ascii="APHont" w:hAnsi="APHont"/>
                                <w:sz w:val="23"/>
                                <w:szCs w:val="23"/>
                              </w:rPr>
                            </w:pPr>
                            <w:r w:rsidRPr="005E3F4B">
                              <w:rPr>
                                <w:rFonts w:ascii="APHont" w:hAnsi="APHont"/>
                              </w:rPr>
                              <w:t xml:space="preserve">All your rides and grocery shopping trips can be organized on a daily, </w:t>
                            </w:r>
                            <w:proofErr w:type="gramStart"/>
                            <w:r w:rsidRPr="005E3F4B">
                              <w:rPr>
                                <w:rFonts w:ascii="APHont" w:hAnsi="APHont"/>
                              </w:rPr>
                              <w:t>weekly</w:t>
                            </w:r>
                            <w:r w:rsidR="00241293">
                              <w:rPr>
                                <w:rFonts w:ascii="APHont" w:hAnsi="APHont"/>
                              </w:rPr>
                              <w:t xml:space="preserve">, </w:t>
                            </w:r>
                            <w:r w:rsidRPr="005E3F4B">
                              <w:rPr>
                                <w:rFonts w:ascii="APHont" w:hAnsi="APHont"/>
                              </w:rPr>
                              <w:t xml:space="preserve"> monthly</w:t>
                            </w:r>
                            <w:proofErr w:type="gramEnd"/>
                            <w:r w:rsidRPr="005E3F4B">
                              <w:rPr>
                                <w:rFonts w:ascii="APHont" w:hAnsi="APHont"/>
                              </w:rPr>
                              <w:t xml:space="preserve"> </w:t>
                            </w:r>
                            <w:r w:rsidR="00241293">
                              <w:rPr>
                                <w:rFonts w:ascii="APHont" w:hAnsi="APHont"/>
                              </w:rPr>
                              <w:t xml:space="preserve">or yearly </w:t>
                            </w:r>
                            <w:r w:rsidRPr="005E3F4B">
                              <w:rPr>
                                <w:rFonts w:ascii="APHont" w:hAnsi="APHont"/>
                              </w:rPr>
                              <w:t>basis</w:t>
                            </w:r>
                          </w:p>
                          <w:p w14:paraId="7C28E659" w14:textId="77777777" w:rsidR="00D07488" w:rsidRPr="00201623" w:rsidRDefault="00D07488" w:rsidP="00877439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lang w:val="fr-FR"/>
                              </w:rPr>
                            </w:pPr>
                          </w:p>
                          <w:p w14:paraId="4819E62F" w14:textId="77777777" w:rsidR="00363698" w:rsidRPr="00201623" w:rsidRDefault="00363698" w:rsidP="00877439">
                            <w:pPr>
                              <w:jc w:val="center"/>
                              <w:rPr>
                                <w:rFonts w:ascii="APHont" w:hAnsi="APHont"/>
                                <w:lang w:val="fr-FR"/>
                              </w:rPr>
                            </w:pPr>
                            <w:r w:rsidRPr="00201623">
                              <w:rPr>
                                <w:rFonts w:ascii="APHont" w:hAnsi="APHont"/>
                                <w:b/>
                                <w:lang w:val="fr-FR"/>
                              </w:rPr>
                              <w:tab/>
                            </w:r>
                          </w:p>
                          <w:p w14:paraId="24A06AAC" w14:textId="77777777" w:rsidR="00363698" w:rsidRPr="00E66674" w:rsidRDefault="00363698" w:rsidP="00E66674">
                            <w:pPr>
                              <w:ind w:left="90"/>
                              <w:rPr>
                                <w:rFonts w:ascii="APHont" w:hAnsi="APHont"/>
                                <w:sz w:val="23"/>
                                <w:szCs w:val="23"/>
                              </w:rPr>
                            </w:pPr>
                          </w:p>
                          <w:p w14:paraId="39291AE8" w14:textId="77777777" w:rsidR="00363698" w:rsidRDefault="00363698" w:rsidP="00EA44E3">
                            <w:pPr>
                              <w:pStyle w:val="ListParagraph"/>
                              <w:rPr>
                                <w:rFonts w:ascii="APHont" w:hAnsi="APHont"/>
                                <w:sz w:val="24"/>
                                <w:szCs w:val="24"/>
                              </w:rPr>
                            </w:pPr>
                          </w:p>
                          <w:p w14:paraId="78FA08A0" w14:textId="77777777" w:rsidR="00363698" w:rsidRPr="00280598" w:rsidRDefault="00363698" w:rsidP="00D46B3E">
                            <w:pPr>
                              <w:pStyle w:val="ListParagraph"/>
                              <w:spacing w:after="0"/>
                              <w:rPr>
                                <w:rFonts w:ascii="APHont" w:hAnsi="APHont"/>
                                <w:sz w:val="24"/>
                                <w:szCs w:val="24"/>
                              </w:rPr>
                            </w:pPr>
                            <w:r w:rsidRPr="004A1AA5">
                              <w:rPr>
                                <w:rFonts w:ascii="APHont" w:hAnsi="APHo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46B3E">
                              <w:rPr>
                                <w:rFonts w:ascii="APHont" w:hAnsi="APHont"/>
                                <w:color w:val="FFFFFF" w:themeColor="background1"/>
                                <w:sz w:val="24"/>
                                <w:szCs w:val="24"/>
                              </w:rPr>
                              <w:t>Sorry, we cannot provide medical transportation to and from hospital or doctor’s appointments.</w:t>
                            </w:r>
                            <w:r w:rsidRPr="00D46B3E">
                              <w:rPr>
                                <w:rFonts w:ascii="APHont" w:hAnsi="APHont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46B3E">
                              <w:rPr>
                                <w:rFonts w:ascii="APHont" w:hAnsi="APHont"/>
                                <w:color w:val="FFFFFF" w:themeColor="background1"/>
                                <w:sz w:val="24"/>
                                <w:szCs w:val="24"/>
                              </w:rPr>
                              <w:t>Please call the COA Social Services for more information or other solutions. 781-455-</w:t>
                            </w:r>
                            <w:proofErr w:type="gramStart"/>
                            <w:r w:rsidRPr="00D46B3E">
                              <w:rPr>
                                <w:rFonts w:ascii="APHont" w:hAnsi="APHont"/>
                                <w:color w:val="FFFFFF" w:themeColor="background1"/>
                                <w:sz w:val="24"/>
                                <w:szCs w:val="24"/>
                              </w:rPr>
                              <w:t>7555  X</w:t>
                            </w:r>
                            <w:proofErr w:type="gramEnd"/>
                            <w:r w:rsidRPr="00D46B3E">
                              <w:rPr>
                                <w:rFonts w:ascii="APHont" w:hAnsi="APHont"/>
                                <w:color w:val="FFFFFF" w:themeColor="background1"/>
                                <w:sz w:val="24"/>
                                <w:szCs w:val="24"/>
                              </w:rPr>
                              <w:t>205 or X212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09C8B" id="Text Box 89" o:spid="_x0000_s1036" type="#_x0000_t202" style="position:absolute;left:0;text-align:left;margin-left:45.65pt;margin-top:34.05pt;width:332.55pt;height:55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" filled="f" stroked="f">
                <v:textbox>
                  <w:txbxContent>
                    <w:p w14:paraId="5D2BA155" w14:textId="77777777" w:rsidR="00363698" w:rsidRDefault="00363698" w:rsidP="00877439">
                      <w:pPr>
                        <w:jc w:val="center"/>
                        <w:rPr>
                          <w:rFonts w:ascii="APHont" w:hAnsi="APHont"/>
                          <w:b/>
                          <w:lang w:val="fr-FR"/>
                        </w:rPr>
                      </w:pPr>
                      <w:r w:rsidRPr="00AE4D0B">
                        <w:rPr>
                          <w:rFonts w:ascii="APHont" w:hAnsi="APHont"/>
                          <w:b/>
                          <w:lang w:val="fr-FR"/>
                        </w:rPr>
                        <w:t>PLEASE TAKE NOTE:</w:t>
                      </w:r>
                    </w:p>
                    <w:p w14:paraId="6DD91FC7" w14:textId="77777777" w:rsidR="00D07488" w:rsidRDefault="00D07488" w:rsidP="00877439">
                      <w:pPr>
                        <w:jc w:val="center"/>
                        <w:rPr>
                          <w:rFonts w:ascii="APHont" w:hAnsi="APHont"/>
                          <w:b/>
                          <w:lang w:val="fr-FR"/>
                        </w:rPr>
                      </w:pPr>
                    </w:p>
                    <w:p w14:paraId="3DA516B2" w14:textId="77777777" w:rsidR="00D07488" w:rsidRPr="005E3F4B" w:rsidRDefault="00D07488" w:rsidP="00D074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270"/>
                        <w:rPr>
                          <w:rFonts w:ascii="APHont" w:hAnsi="APHont"/>
                        </w:rPr>
                      </w:pPr>
                      <w:r w:rsidRPr="005E3F4B">
                        <w:rPr>
                          <w:rFonts w:ascii="APHont" w:hAnsi="APHont"/>
                        </w:rPr>
                        <w:t xml:space="preserve">All changes to scheduled rides, ride requests, and cancellations must be called into 781-455-7555 ext. 204 at least 24 hrs. in advance. </w:t>
                      </w:r>
                    </w:p>
                    <w:p w14:paraId="016478D2" w14:textId="77777777" w:rsidR="00D07488" w:rsidRPr="005E3F4B" w:rsidRDefault="00D07488" w:rsidP="00D074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270"/>
                        <w:rPr>
                          <w:rFonts w:ascii="APHont" w:hAnsi="APHont"/>
                        </w:rPr>
                      </w:pPr>
                      <w:r w:rsidRPr="005E3F4B">
                        <w:rPr>
                          <w:rFonts w:ascii="APHont" w:hAnsi="APHont"/>
                          <w:b/>
                        </w:rPr>
                        <w:t>Please do not leave a message at the Front Desk</w:t>
                      </w:r>
                      <w:r>
                        <w:rPr>
                          <w:rFonts w:ascii="APHont" w:hAnsi="APHont"/>
                        </w:rPr>
                        <w:t>:</w:t>
                      </w:r>
                      <w:r w:rsidRPr="005E3F4B">
                        <w:rPr>
                          <w:rFonts w:ascii="APHont" w:hAnsi="APHont"/>
                        </w:rPr>
                        <w:t xml:space="preserve"> </w:t>
                      </w:r>
                      <w:r w:rsidRPr="00874F0F">
                        <w:rPr>
                          <w:rFonts w:ascii="APHont" w:hAnsi="APHont"/>
                          <w:b/>
                        </w:rPr>
                        <w:t>always contact the transportation office directly.</w:t>
                      </w:r>
                      <w:r w:rsidRPr="005E3F4B">
                        <w:rPr>
                          <w:rFonts w:ascii="APHont" w:hAnsi="APHont"/>
                        </w:rPr>
                        <w:t xml:space="preserve"> </w:t>
                      </w:r>
                    </w:p>
                    <w:p w14:paraId="067BAEB7" w14:textId="77777777" w:rsidR="00D07488" w:rsidRPr="005E3F4B" w:rsidRDefault="00D07488" w:rsidP="00D074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270"/>
                        <w:rPr>
                          <w:rFonts w:ascii="APHont" w:hAnsi="APHont"/>
                        </w:rPr>
                      </w:pPr>
                      <w:r w:rsidRPr="005E3F4B">
                        <w:rPr>
                          <w:rFonts w:ascii="APHont" w:hAnsi="APHont"/>
                        </w:rPr>
                        <w:t xml:space="preserve"> If the Transportation Coordinator is unavailable during regular hours of operation, listen to the outgoing message and follow the instructions.</w:t>
                      </w:r>
                    </w:p>
                    <w:p w14:paraId="51EA4C37" w14:textId="77777777" w:rsidR="00D07488" w:rsidRPr="005E3F4B" w:rsidRDefault="00D07488" w:rsidP="00D074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270"/>
                        <w:rPr>
                          <w:rFonts w:ascii="APHont" w:hAnsi="APHont"/>
                        </w:rPr>
                      </w:pPr>
                      <w:r w:rsidRPr="005E3F4B">
                        <w:rPr>
                          <w:rFonts w:ascii="APHont" w:hAnsi="APHont"/>
                          <w:highlight w:val="yellow"/>
                        </w:rPr>
                        <w:t xml:space="preserve">Reservations must be made 24 hrs. in advance </w:t>
                      </w:r>
                      <w:r w:rsidRPr="005E3F4B">
                        <w:rPr>
                          <w:rFonts w:ascii="APHont" w:hAnsi="APHont"/>
                          <w:b/>
                          <w:highlight w:val="yellow"/>
                        </w:rPr>
                        <w:t>minimum</w:t>
                      </w:r>
                      <w:r w:rsidRPr="005E3F4B">
                        <w:rPr>
                          <w:rFonts w:ascii="APHont" w:hAnsi="APHont"/>
                          <w:highlight w:val="yellow"/>
                        </w:rPr>
                        <w:t>. Under 24 hrs. riders will be placed on stand-by or waiting list</w:t>
                      </w:r>
                      <w:r w:rsidRPr="005E3F4B">
                        <w:rPr>
                          <w:rFonts w:ascii="APHont" w:hAnsi="APHont"/>
                        </w:rPr>
                        <w:t>.  Rides are provided on a first come first served basis.  Calls or voicemail received after 3pm will be treated as “Next Day”. Sorry, we cannot accept same day requests.</w:t>
                      </w:r>
                    </w:p>
                    <w:p w14:paraId="247AC5FD" w14:textId="77777777" w:rsidR="00D07488" w:rsidRPr="005E3F4B" w:rsidRDefault="00D07488" w:rsidP="00D074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270"/>
                        <w:rPr>
                          <w:rFonts w:ascii="APHont" w:hAnsi="APHont"/>
                        </w:rPr>
                      </w:pPr>
                      <w:r w:rsidRPr="005E3F4B">
                        <w:rPr>
                          <w:rFonts w:ascii="APHont" w:hAnsi="APHont"/>
                          <w:highlight w:val="yellow"/>
                        </w:rPr>
                        <w:t>Seatbelts must be worn and properly fastened at all times, including during parking operations.</w:t>
                      </w:r>
                    </w:p>
                    <w:p w14:paraId="150A33A2" w14:textId="3C50CF17" w:rsidR="00D07488" w:rsidRPr="005E3F4B" w:rsidRDefault="00D07488" w:rsidP="00D074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270"/>
                        <w:rPr>
                          <w:rFonts w:ascii="APHont" w:hAnsi="APHont"/>
                        </w:rPr>
                      </w:pPr>
                      <w:r w:rsidRPr="00241293">
                        <w:rPr>
                          <w:rFonts w:ascii="APHont" w:hAnsi="APHont"/>
                          <w:b/>
                          <w:bCs/>
                        </w:rPr>
                        <w:t>Transportation requests</w:t>
                      </w:r>
                      <w:r w:rsidR="00241293" w:rsidRPr="00241293">
                        <w:rPr>
                          <w:rFonts w:ascii="APHont" w:hAnsi="APHont"/>
                          <w:b/>
                          <w:bCs/>
                        </w:rPr>
                        <w:t xml:space="preserve"> or changes</w:t>
                      </w:r>
                      <w:r w:rsidRPr="00241293">
                        <w:rPr>
                          <w:rFonts w:ascii="APHont" w:hAnsi="APHont"/>
                          <w:b/>
                          <w:bCs/>
                        </w:rPr>
                        <w:t xml:space="preserve"> can</w:t>
                      </w:r>
                      <w:r w:rsidRPr="005E3F4B">
                        <w:rPr>
                          <w:rFonts w:ascii="APHont" w:hAnsi="APHont"/>
                          <w:b/>
                        </w:rPr>
                        <w:t xml:space="preserve"> only be made through the Transportation Coordinator</w:t>
                      </w:r>
                      <w:r w:rsidRPr="005E3F4B">
                        <w:rPr>
                          <w:rFonts w:ascii="APHont" w:hAnsi="APHont"/>
                        </w:rPr>
                        <w:t>.  Please leave a voice message if the Transportation Coordinator is unavailable.  Phone:  781-455-7555 ext. 204</w:t>
                      </w:r>
                    </w:p>
                    <w:p w14:paraId="436B9496" w14:textId="1EAD0162" w:rsidR="00D07488" w:rsidRPr="00241293" w:rsidRDefault="00D07488" w:rsidP="00D074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270"/>
                        <w:rPr>
                          <w:rFonts w:ascii="APHont" w:hAnsi="APHont"/>
                          <w:b/>
                          <w:bCs/>
                        </w:rPr>
                      </w:pPr>
                      <w:r w:rsidRPr="005E3F4B">
                        <w:rPr>
                          <w:rFonts w:ascii="APHont" w:hAnsi="APHont"/>
                          <w:b/>
                          <w:highlight w:val="yellow"/>
                        </w:rPr>
                        <w:t>Please do NOT call the driver directly</w:t>
                      </w:r>
                      <w:r w:rsidRPr="005E3F4B">
                        <w:rPr>
                          <w:rFonts w:ascii="APHont" w:hAnsi="APHont"/>
                        </w:rPr>
                        <w:t xml:space="preserve">, </w:t>
                      </w:r>
                      <w:r w:rsidRPr="00241293">
                        <w:rPr>
                          <w:rFonts w:ascii="APHont" w:hAnsi="APHont"/>
                          <w:b/>
                          <w:bCs/>
                        </w:rPr>
                        <w:t xml:space="preserve">always call </w:t>
                      </w:r>
                      <w:r w:rsidR="00241293" w:rsidRPr="00241293">
                        <w:rPr>
                          <w:rFonts w:ascii="APHont" w:hAnsi="APHont"/>
                          <w:b/>
                          <w:bCs/>
                        </w:rPr>
                        <w:t>the transportation</w:t>
                      </w:r>
                      <w:r w:rsidRPr="00241293">
                        <w:rPr>
                          <w:rFonts w:ascii="APHont" w:hAnsi="APHont"/>
                          <w:b/>
                          <w:bCs/>
                        </w:rPr>
                        <w:t xml:space="preserve"> office</w:t>
                      </w:r>
                    </w:p>
                    <w:p w14:paraId="113003F4" w14:textId="77777777" w:rsidR="00D07488" w:rsidRPr="005E3F4B" w:rsidRDefault="00D07488" w:rsidP="00D074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270"/>
                        <w:rPr>
                          <w:rFonts w:ascii="APHont" w:hAnsi="APHont"/>
                        </w:rPr>
                      </w:pPr>
                      <w:r w:rsidRPr="005E3F4B">
                        <w:rPr>
                          <w:rFonts w:ascii="APHont" w:hAnsi="APHont"/>
                        </w:rPr>
                        <w:t xml:space="preserve">All groceries will be carried to the residence entrance only. Please limit the number of shopping bags to 4 bags or 20lbs of groceries, whichever comes first. If you need more than 20 </w:t>
                      </w:r>
                      <w:proofErr w:type="spellStart"/>
                      <w:r w:rsidRPr="005E3F4B">
                        <w:rPr>
                          <w:rFonts w:ascii="APHont" w:hAnsi="APHont"/>
                        </w:rPr>
                        <w:t>lbs</w:t>
                      </w:r>
                      <w:proofErr w:type="spellEnd"/>
                      <w:r w:rsidRPr="005E3F4B">
                        <w:rPr>
                          <w:rFonts w:ascii="APHont" w:hAnsi="APHont"/>
                        </w:rPr>
                        <w:t xml:space="preserve">, you will need to carry your own groceries or reserve a second trip at a different date. </w:t>
                      </w:r>
                    </w:p>
                    <w:p w14:paraId="7A1469B9" w14:textId="6BA646DC" w:rsidR="00D07488" w:rsidRPr="00E66674" w:rsidRDefault="00D07488" w:rsidP="00D0748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270"/>
                        <w:rPr>
                          <w:rFonts w:ascii="APHont" w:hAnsi="APHont"/>
                          <w:sz w:val="23"/>
                          <w:szCs w:val="23"/>
                        </w:rPr>
                      </w:pPr>
                      <w:r w:rsidRPr="005E3F4B">
                        <w:rPr>
                          <w:rFonts w:ascii="APHont" w:hAnsi="APHont"/>
                        </w:rPr>
                        <w:t xml:space="preserve">All your rides and grocery shopping trips can be organized on a daily, </w:t>
                      </w:r>
                      <w:proofErr w:type="gramStart"/>
                      <w:r w:rsidRPr="005E3F4B">
                        <w:rPr>
                          <w:rFonts w:ascii="APHont" w:hAnsi="APHont"/>
                        </w:rPr>
                        <w:t>weekly</w:t>
                      </w:r>
                      <w:r w:rsidR="00241293">
                        <w:rPr>
                          <w:rFonts w:ascii="APHont" w:hAnsi="APHont"/>
                        </w:rPr>
                        <w:t xml:space="preserve">, </w:t>
                      </w:r>
                      <w:r w:rsidRPr="005E3F4B">
                        <w:rPr>
                          <w:rFonts w:ascii="APHont" w:hAnsi="APHont"/>
                        </w:rPr>
                        <w:t xml:space="preserve"> monthly</w:t>
                      </w:r>
                      <w:proofErr w:type="gramEnd"/>
                      <w:r w:rsidRPr="005E3F4B">
                        <w:rPr>
                          <w:rFonts w:ascii="APHont" w:hAnsi="APHont"/>
                        </w:rPr>
                        <w:t xml:space="preserve"> </w:t>
                      </w:r>
                      <w:r w:rsidR="00241293">
                        <w:rPr>
                          <w:rFonts w:ascii="APHont" w:hAnsi="APHont"/>
                        </w:rPr>
                        <w:t xml:space="preserve">or yearly </w:t>
                      </w:r>
                      <w:r w:rsidRPr="005E3F4B">
                        <w:rPr>
                          <w:rFonts w:ascii="APHont" w:hAnsi="APHont"/>
                        </w:rPr>
                        <w:t>basis</w:t>
                      </w:r>
                    </w:p>
                    <w:p w14:paraId="7C28E659" w14:textId="77777777" w:rsidR="00D07488" w:rsidRPr="00201623" w:rsidRDefault="00D07488" w:rsidP="00877439">
                      <w:pPr>
                        <w:jc w:val="center"/>
                        <w:rPr>
                          <w:rFonts w:ascii="APHont" w:hAnsi="APHont"/>
                          <w:b/>
                          <w:lang w:val="fr-FR"/>
                        </w:rPr>
                      </w:pPr>
                    </w:p>
                    <w:p w14:paraId="4819E62F" w14:textId="77777777" w:rsidR="00363698" w:rsidRPr="00201623" w:rsidRDefault="00363698" w:rsidP="00877439">
                      <w:pPr>
                        <w:jc w:val="center"/>
                        <w:rPr>
                          <w:rFonts w:ascii="APHont" w:hAnsi="APHont"/>
                          <w:lang w:val="fr-FR"/>
                        </w:rPr>
                      </w:pPr>
                      <w:r w:rsidRPr="00201623">
                        <w:rPr>
                          <w:rFonts w:ascii="APHont" w:hAnsi="APHont"/>
                          <w:b/>
                          <w:lang w:val="fr-FR"/>
                        </w:rPr>
                        <w:tab/>
                      </w:r>
                    </w:p>
                    <w:p w14:paraId="24A06AAC" w14:textId="77777777" w:rsidR="00363698" w:rsidRPr="00E66674" w:rsidRDefault="00363698" w:rsidP="00E66674">
                      <w:pPr>
                        <w:ind w:left="90"/>
                        <w:rPr>
                          <w:rFonts w:ascii="APHont" w:hAnsi="APHont"/>
                          <w:sz w:val="23"/>
                          <w:szCs w:val="23"/>
                        </w:rPr>
                      </w:pPr>
                    </w:p>
                    <w:p w14:paraId="39291AE8" w14:textId="77777777" w:rsidR="00363698" w:rsidRDefault="00363698" w:rsidP="00EA44E3">
                      <w:pPr>
                        <w:pStyle w:val="ListParagraph"/>
                        <w:rPr>
                          <w:rFonts w:ascii="APHont" w:hAnsi="APHont"/>
                          <w:sz w:val="24"/>
                          <w:szCs w:val="24"/>
                        </w:rPr>
                      </w:pPr>
                    </w:p>
                    <w:p w14:paraId="78FA08A0" w14:textId="77777777" w:rsidR="00363698" w:rsidRPr="00280598" w:rsidRDefault="00363698" w:rsidP="00D46B3E">
                      <w:pPr>
                        <w:pStyle w:val="ListParagraph"/>
                        <w:spacing w:after="0"/>
                        <w:rPr>
                          <w:rFonts w:ascii="APHont" w:hAnsi="APHont"/>
                          <w:sz w:val="24"/>
                          <w:szCs w:val="24"/>
                        </w:rPr>
                      </w:pPr>
                      <w:r w:rsidRPr="004A1AA5">
                        <w:rPr>
                          <w:rFonts w:ascii="APHont" w:hAnsi="APHont"/>
                          <w:sz w:val="24"/>
                          <w:szCs w:val="24"/>
                        </w:rPr>
                        <w:t xml:space="preserve"> </w:t>
                      </w:r>
                      <w:r w:rsidRPr="00D46B3E">
                        <w:rPr>
                          <w:rFonts w:ascii="APHont" w:hAnsi="APHont"/>
                          <w:color w:val="FFFFFF" w:themeColor="background1"/>
                          <w:sz w:val="24"/>
                          <w:szCs w:val="24"/>
                        </w:rPr>
                        <w:t>Sorry, we cannot provide medical transportation to and from hospital or doctor’s appointments.</w:t>
                      </w:r>
                      <w:r w:rsidRPr="00D46B3E">
                        <w:rPr>
                          <w:rFonts w:ascii="APHont" w:hAnsi="APHont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D46B3E">
                        <w:rPr>
                          <w:rFonts w:ascii="APHont" w:hAnsi="APHont"/>
                          <w:color w:val="FFFFFF" w:themeColor="background1"/>
                          <w:sz w:val="24"/>
                          <w:szCs w:val="24"/>
                        </w:rPr>
                        <w:t>Please call the COA Social Services for more information or other solutions. 781-455-</w:t>
                      </w:r>
                      <w:proofErr w:type="gramStart"/>
                      <w:r w:rsidRPr="00D46B3E">
                        <w:rPr>
                          <w:rFonts w:ascii="APHont" w:hAnsi="APHont"/>
                          <w:color w:val="FFFFFF" w:themeColor="background1"/>
                          <w:sz w:val="24"/>
                          <w:szCs w:val="24"/>
                        </w:rPr>
                        <w:t>7555  X</w:t>
                      </w:r>
                      <w:proofErr w:type="gramEnd"/>
                      <w:r w:rsidRPr="00D46B3E">
                        <w:rPr>
                          <w:rFonts w:ascii="APHont" w:hAnsi="APHont"/>
                          <w:color w:val="FFFFFF" w:themeColor="background1"/>
                          <w:sz w:val="24"/>
                          <w:szCs w:val="24"/>
                        </w:rPr>
                        <w:t>205 or X212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4C76" w:rsidRPr="0041223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8DE1A21" wp14:editId="4E6BAD01">
                <wp:simplePos x="0" y="0"/>
                <wp:positionH relativeFrom="page">
                  <wp:posOffset>5348605</wp:posOffset>
                </wp:positionH>
                <wp:positionV relativeFrom="page">
                  <wp:posOffset>2713355</wp:posOffset>
                </wp:positionV>
                <wp:extent cx="4251960" cy="4767580"/>
                <wp:effectExtent l="19050" t="19050" r="15240" b="13970"/>
                <wp:wrapNone/>
                <wp:docPr id="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476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1BB4B" w14:textId="77777777" w:rsidR="00363698" w:rsidRPr="00AA365B" w:rsidRDefault="00363698" w:rsidP="00AF6A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E1A21" id="Text Box 81" o:spid="_x0000_s1037" type="#_x0000_t202" style="position:absolute;left:0;text-align:left;margin-left:421.15pt;margin-top:213.65pt;width:334.8pt;height:375.4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" strokecolor="silver" strokeweight="3pt">
                <v:textbox>
                  <w:txbxContent>
                    <w:p w14:paraId="7EB1BB4B" w14:textId="77777777" w:rsidR="00363698" w:rsidRPr="00AA365B" w:rsidRDefault="00363698" w:rsidP="00AF6A3C"/>
                  </w:txbxContent>
                </v:textbox>
                <w10:wrap anchorx="page" anchory="page"/>
              </v:shape>
            </w:pict>
          </mc:Fallback>
        </mc:AlternateContent>
      </w:r>
      <w:r w:rsidR="00E66674" w:rsidRPr="00412230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7A21EFB" wp14:editId="218B82CA">
                <wp:simplePos x="0" y="0"/>
                <wp:positionH relativeFrom="page">
                  <wp:posOffset>5358581</wp:posOffset>
                </wp:positionH>
                <wp:positionV relativeFrom="page">
                  <wp:posOffset>2713703</wp:posOffset>
                </wp:positionV>
                <wp:extent cx="4251960" cy="4198374"/>
                <wp:effectExtent l="0" t="0" r="0" b="0"/>
                <wp:wrapNone/>
                <wp:docPr id="1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4198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0A40A" w14:textId="77777777" w:rsidR="00363698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</w:pPr>
                            <w:r w:rsidRPr="00EA5582"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  <w:t>Supermar</w:t>
                            </w:r>
                            <w:r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  <w:t>ket Schedule</w:t>
                            </w:r>
                          </w:p>
                          <w:p w14:paraId="1371E336" w14:textId="77777777" w:rsidR="00363698" w:rsidRPr="007C4849" w:rsidRDefault="00363698" w:rsidP="005F1E66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0"/>
                              <w:gridCol w:w="2299"/>
                              <w:gridCol w:w="2111"/>
                            </w:tblGrid>
                            <w:tr w:rsidR="00363698" w:rsidRPr="009E665B" w14:paraId="0CAD74DF" w14:textId="77777777" w:rsidTr="005958AE">
                              <w:trPr>
                                <w:trHeight w:val="672"/>
                              </w:trPr>
                              <w:tc>
                                <w:tcPr>
                                  <w:tcW w:w="1800" w:type="dxa"/>
                                </w:tcPr>
                                <w:p w14:paraId="13263E59" w14:textId="77777777" w:rsidR="00363698" w:rsidRDefault="00363698" w:rsidP="005F1E66">
                                  <w:pPr>
                                    <w:jc w:val="center"/>
                                    <w:rPr>
                                      <w:rFonts w:ascii="APHont" w:hAnsi="APHont"/>
                                      <w:b/>
                                      <w:lang w:val="pt-BR"/>
                                    </w:rPr>
                                  </w:pPr>
                                </w:p>
                                <w:p w14:paraId="3D32AADB" w14:textId="77777777" w:rsidR="00363698" w:rsidRPr="00F504CA" w:rsidRDefault="00363698" w:rsidP="0070422E">
                                  <w:pPr>
                                    <w:jc w:val="center"/>
                                    <w:rPr>
                                      <w:rFonts w:ascii="APHont" w:hAnsi="APHont"/>
                                      <w:b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PHont" w:hAnsi="APHont"/>
                                      <w:b/>
                                      <w:lang w:val="pt-BR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299" w:type="dxa"/>
                                </w:tcPr>
                                <w:p w14:paraId="5BD17B2F" w14:textId="77777777" w:rsidR="00363698" w:rsidRPr="001072E2" w:rsidRDefault="00363698" w:rsidP="005F1E66">
                                  <w:pPr>
                                    <w:jc w:val="center"/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Roche Bros.</w:t>
                                  </w:r>
                                </w:p>
                                <w:p w14:paraId="0E6F9BEF" w14:textId="77777777" w:rsidR="00363698" w:rsidRPr="009E665B" w:rsidRDefault="00363698" w:rsidP="00010983">
                                  <w:pPr>
                                    <w:jc w:val="center"/>
                                    <w:rPr>
                                      <w:rFonts w:ascii="APHont" w:hAnsi="APHont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10:00 – 11:00 </w:t>
                                  </w:r>
                                  <w:r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a</w:t>
                                  </w: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.m.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6ABDDBD7" w14:textId="77777777" w:rsidR="00363698" w:rsidRPr="001072E2" w:rsidRDefault="00363698" w:rsidP="005F1E66">
                                  <w:pPr>
                                    <w:jc w:val="center"/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Sudbury Farms</w:t>
                                  </w:r>
                                </w:p>
                                <w:p w14:paraId="10A7B3E8" w14:textId="77777777" w:rsidR="00363698" w:rsidRPr="001072E2" w:rsidRDefault="00363698" w:rsidP="005F1E66">
                                  <w:pPr>
                                    <w:jc w:val="center"/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1:00 – 2:00</w:t>
                                  </w:r>
                                  <w:r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 p.m.</w:t>
                                  </w:r>
                                </w:p>
                              </w:tc>
                            </w:tr>
                            <w:tr w:rsidR="00363698" w:rsidRPr="009E665B" w14:paraId="33D51ED7" w14:textId="77777777" w:rsidTr="005958AE">
                              <w:trPr>
                                <w:trHeight w:val="623"/>
                              </w:trPr>
                              <w:tc>
                                <w:tcPr>
                                  <w:tcW w:w="1800" w:type="dxa"/>
                                </w:tcPr>
                                <w:p w14:paraId="75693B37" w14:textId="77777777" w:rsidR="00363698" w:rsidRDefault="00363698" w:rsidP="005F1E66">
                                  <w:pPr>
                                    <w:jc w:val="center"/>
                                    <w:rPr>
                                      <w:rFonts w:ascii="APHont" w:hAnsi="APHont"/>
                                      <w:b/>
                                      <w:lang w:val="pt-BR"/>
                                    </w:rPr>
                                  </w:pPr>
                                </w:p>
                                <w:p w14:paraId="6111B3A0" w14:textId="77777777" w:rsidR="00363698" w:rsidRPr="00F504CA" w:rsidRDefault="00363698" w:rsidP="007C62FF">
                                  <w:pPr>
                                    <w:jc w:val="center"/>
                                    <w:rPr>
                                      <w:rFonts w:ascii="APHont" w:hAnsi="APHont"/>
                                      <w:b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PHont" w:hAnsi="APHont"/>
                                      <w:b/>
                                      <w:lang w:val="pt-BR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299" w:type="dxa"/>
                                </w:tcPr>
                                <w:p w14:paraId="7F24EAB2" w14:textId="77777777" w:rsidR="00363698" w:rsidRPr="001072E2" w:rsidRDefault="00363698" w:rsidP="005F1E66">
                                  <w:pPr>
                                    <w:jc w:val="center"/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Sudbury Farms</w:t>
                                  </w:r>
                                </w:p>
                                <w:p w14:paraId="464CAC3E" w14:textId="77777777" w:rsidR="00363698" w:rsidRPr="001072E2" w:rsidRDefault="00363698" w:rsidP="00010983">
                                  <w:pPr>
                                    <w:jc w:val="center"/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10:00 – 11:00</w:t>
                                  </w:r>
                                  <w:r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 a.m.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0678B0DA" w14:textId="77777777" w:rsidR="00363698" w:rsidRPr="001072E2" w:rsidRDefault="00363698" w:rsidP="005F1E66">
                                  <w:pPr>
                                    <w:jc w:val="center"/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Sudbury Farms</w:t>
                                  </w:r>
                                </w:p>
                                <w:p w14:paraId="5F254501" w14:textId="69D729A1" w:rsidR="00363698" w:rsidRPr="001072E2" w:rsidRDefault="00363698" w:rsidP="0075314D">
                                  <w:pPr>
                                    <w:jc w:val="center"/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1:</w:t>
                                  </w:r>
                                  <w:r w:rsidR="00241293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3</w:t>
                                  </w: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0 – 2:</w:t>
                                  </w:r>
                                  <w:r w:rsidR="00241293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 p.m.</w:t>
                                  </w:r>
                                </w:p>
                              </w:tc>
                            </w:tr>
                            <w:tr w:rsidR="00363698" w:rsidRPr="009E665B" w14:paraId="25DEA9AE" w14:textId="77777777" w:rsidTr="005958AE">
                              <w:tc>
                                <w:tcPr>
                                  <w:tcW w:w="1800" w:type="dxa"/>
                                </w:tcPr>
                                <w:p w14:paraId="120CF207" w14:textId="77777777" w:rsidR="00363698" w:rsidRDefault="00363698" w:rsidP="005F1E66">
                                  <w:pPr>
                                    <w:jc w:val="center"/>
                                    <w:rPr>
                                      <w:rFonts w:ascii="APHont" w:hAnsi="APHont"/>
                                      <w:b/>
                                      <w:lang w:val="pt-BR"/>
                                    </w:rPr>
                                  </w:pPr>
                                </w:p>
                                <w:p w14:paraId="15ADBACE" w14:textId="77777777" w:rsidR="00363698" w:rsidRPr="00F504CA" w:rsidRDefault="00363698" w:rsidP="007C62FF">
                                  <w:pPr>
                                    <w:jc w:val="center"/>
                                    <w:rPr>
                                      <w:rFonts w:ascii="APHont" w:hAnsi="APHont"/>
                                      <w:b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PHont" w:hAnsi="APHont"/>
                                      <w:b/>
                                      <w:lang w:val="pt-BR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299" w:type="dxa"/>
                                </w:tcPr>
                                <w:p w14:paraId="44E43685" w14:textId="77777777" w:rsidR="00363698" w:rsidRPr="001072E2" w:rsidRDefault="00363698" w:rsidP="005F1E66">
                                  <w:pPr>
                                    <w:jc w:val="center"/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Sudbury Farms</w:t>
                                  </w:r>
                                </w:p>
                                <w:p w14:paraId="020C6350" w14:textId="77777777" w:rsidR="00363698" w:rsidRPr="001072E2" w:rsidRDefault="00363698" w:rsidP="00010983">
                                  <w:pPr>
                                    <w:jc w:val="center"/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10:00 – 11:00</w:t>
                                  </w:r>
                                  <w:r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 a.m.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304AA31E" w14:textId="77777777" w:rsidR="00363698" w:rsidRPr="001072E2" w:rsidRDefault="00363698" w:rsidP="005F1E66">
                                  <w:pPr>
                                    <w:jc w:val="center"/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Sudbury Farms</w:t>
                                  </w:r>
                                </w:p>
                                <w:p w14:paraId="3A609270" w14:textId="77777777" w:rsidR="00363698" w:rsidRPr="001072E2" w:rsidRDefault="00363698" w:rsidP="0075314D">
                                  <w:pPr>
                                    <w:jc w:val="center"/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1072E2"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>1:00 – 2:00</w:t>
                                  </w:r>
                                  <w:r>
                                    <w:rPr>
                                      <w:rFonts w:ascii="APHont" w:hAnsi="APHont"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 p.m.</w:t>
                                  </w:r>
                                </w:p>
                              </w:tc>
                            </w:tr>
                          </w:tbl>
                          <w:p w14:paraId="6A204DA0" w14:textId="77777777" w:rsidR="00D91E69" w:rsidRDefault="00D91E69" w:rsidP="00D91E69">
                            <w:pPr>
                              <w:rPr>
                                <w:rFonts w:ascii="APHont" w:hAnsi="APHont"/>
                                <w:color w:val="000000" w:themeColor="text1"/>
                                <w:lang w:val="pt-BR"/>
                              </w:rPr>
                            </w:pPr>
                          </w:p>
                          <w:p w14:paraId="744EF606" w14:textId="7F084D5F" w:rsidR="00702203" w:rsidRDefault="000460FD" w:rsidP="00702203">
                            <w:pPr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>twowednesday</w:t>
                            </w:r>
                            <w:r w:rsidR="00363698" w:rsidRPr="000C4C76"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 per month we organize</w:t>
                            </w:r>
                            <w:r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 shopping</w:t>
                            </w:r>
                            <w:r w:rsidR="00363698" w:rsidRPr="000C4C76"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 trips to Out-Of-Town</w:t>
                            </w:r>
                            <w:r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 to </w:t>
                            </w:r>
                            <w:r w:rsidR="00363698" w:rsidRPr="000C4C76"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 Market Basket</w:t>
                            </w:r>
                            <w:r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 whaltham</w:t>
                            </w:r>
                          </w:p>
                          <w:p w14:paraId="14412A89" w14:textId="77777777" w:rsidR="00517DD6" w:rsidRPr="000C4C76" w:rsidRDefault="00702203" w:rsidP="00702203">
                            <w:pPr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>W</w:t>
                            </w:r>
                            <w:r w:rsidR="00517DD6" w:rsidRPr="000C4C76"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e organize </w:t>
                            </w:r>
                            <w:r w:rsidRPr="000C4C76"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trips </w:t>
                            </w:r>
                            <w:r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>to pharmacies</w:t>
                            </w:r>
                            <w:r w:rsidR="00517DD6" w:rsidRPr="000C4C76"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>,</w:t>
                            </w:r>
                            <w:r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 banks, Roche Bros. Sudbury Farms, Trader’s Joe and more.</w:t>
                            </w:r>
                            <w:r w:rsidR="00517DD6" w:rsidRPr="000C4C76"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 </w:t>
                            </w:r>
                          </w:p>
                          <w:p w14:paraId="3E10BE0F" w14:textId="60C42032" w:rsidR="000460FD" w:rsidRDefault="00517DD6" w:rsidP="00D91E69">
                            <w:pPr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</w:pPr>
                            <w:r w:rsidRPr="000C4C76"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Please see the </w:t>
                            </w:r>
                            <w:r w:rsidRPr="000C4C76">
                              <w:rPr>
                                <w:rFonts w:ascii="APHont" w:hAnsi="APHont"/>
                                <w:i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>Senior Compass</w:t>
                            </w:r>
                            <w:r w:rsidRPr="000C4C76"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 xml:space="preserve"> for more information and date</w:t>
                            </w:r>
                            <w:r w:rsidR="000460FD"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>.</w:t>
                            </w:r>
                          </w:p>
                          <w:p w14:paraId="5F140530" w14:textId="1E17F947" w:rsidR="000460FD" w:rsidRDefault="000460FD" w:rsidP="00D91E69">
                            <w:pPr>
                              <w:rPr>
                                <w:rFonts w:ascii="APHont" w:hAnsi="APHont"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</w:pPr>
                          </w:p>
                          <w:p w14:paraId="18C2CF6B" w14:textId="6E2FC7E9" w:rsidR="000460FD" w:rsidRPr="000460FD" w:rsidRDefault="000460FD" w:rsidP="000460FD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</w:pPr>
                            <w:r w:rsidRPr="000460FD"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>Due to ever changing COVID-19 UPDATES, please call the transportation coordinator for any questions</w:t>
                            </w:r>
                            <w:r>
                              <w:rPr>
                                <w:rFonts w:ascii="APHont" w:hAnsi="APHont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  <w:lang w:val="pt-BR"/>
                              </w:rPr>
                              <w:t>.</w:t>
                            </w:r>
                          </w:p>
                          <w:p w14:paraId="3ECEA348" w14:textId="77777777" w:rsidR="00363698" w:rsidRPr="00AF0B0D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</w:rPr>
                            </w:pPr>
                          </w:p>
                          <w:p w14:paraId="185ADF58" w14:textId="7B5A5270" w:rsidR="00363698" w:rsidRPr="00AF0B0D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b/>
                              </w:rPr>
                            </w:pPr>
                            <w:r w:rsidRPr="00AF0B0D">
                              <w:rPr>
                                <w:rFonts w:ascii="APHont" w:hAnsi="APHont"/>
                                <w:b/>
                              </w:rPr>
                              <w:t>TRANSPORTATION COORDINATOR</w:t>
                            </w:r>
                          </w:p>
                          <w:p w14:paraId="7136F2CE" w14:textId="77777777" w:rsidR="00363698" w:rsidRPr="00AF0B0D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28"/>
                                <w:szCs w:val="28"/>
                              </w:rPr>
                            </w:pPr>
                            <w:r w:rsidRPr="00AF0B0D">
                              <w:rPr>
                                <w:rFonts w:ascii="APHont" w:hAnsi="APHont"/>
                                <w:b/>
                                <w:sz w:val="28"/>
                                <w:szCs w:val="28"/>
                              </w:rPr>
                              <w:t>781-455-7555 X204</w:t>
                            </w:r>
                          </w:p>
                          <w:p w14:paraId="640DBFBF" w14:textId="77777777" w:rsidR="00363698" w:rsidRPr="00AF0B0D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21EFB" id="Text Box 82" o:spid="_x0000_s1038" type="#_x0000_t202" style="position:absolute;left:0;text-align:left;margin-left:421.95pt;margin-top:213.7pt;width:334.8pt;height:330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" filled="f" stroked="f">
                <v:textbox>
                  <w:txbxContent>
                    <w:p w14:paraId="4210A40A" w14:textId="77777777" w:rsidR="00363698" w:rsidRDefault="00363698" w:rsidP="005F1E66">
                      <w:pPr>
                        <w:jc w:val="center"/>
                        <w:rPr>
                          <w:rFonts w:ascii="APHont" w:hAnsi="APHont"/>
                          <w:b/>
                          <w:lang w:val="pt-BR"/>
                        </w:rPr>
                      </w:pPr>
                      <w:r w:rsidRPr="00EA5582">
                        <w:rPr>
                          <w:rFonts w:ascii="APHont" w:hAnsi="APHont"/>
                          <w:b/>
                          <w:lang w:val="pt-BR"/>
                        </w:rPr>
                        <w:t>Supermar</w:t>
                      </w:r>
                      <w:r>
                        <w:rPr>
                          <w:rFonts w:ascii="APHont" w:hAnsi="APHont"/>
                          <w:b/>
                          <w:lang w:val="pt-BR"/>
                        </w:rPr>
                        <w:t>ket Schedule</w:t>
                      </w:r>
                    </w:p>
                    <w:p w14:paraId="1371E336" w14:textId="77777777" w:rsidR="00363698" w:rsidRPr="007C4849" w:rsidRDefault="00363698" w:rsidP="005F1E66">
                      <w:pPr>
                        <w:jc w:val="center"/>
                        <w:rPr>
                          <w:lang w:val="fr-FR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98" w:type="dxa"/>
                        <w:tblLook w:val="04A0" w:firstRow="1" w:lastRow="0" w:firstColumn="1" w:lastColumn="0" w:noHBand="0" w:noVBand="1"/>
                      </w:tblPr>
                      <w:tblGrid>
                        <w:gridCol w:w="1800"/>
                        <w:gridCol w:w="2299"/>
                        <w:gridCol w:w="2111"/>
                      </w:tblGrid>
                      <w:tr w:rsidR="00363698" w:rsidRPr="009E665B" w14:paraId="0CAD74DF" w14:textId="77777777" w:rsidTr="005958AE">
                        <w:trPr>
                          <w:trHeight w:val="672"/>
                        </w:trPr>
                        <w:tc>
                          <w:tcPr>
                            <w:tcW w:w="1800" w:type="dxa"/>
                          </w:tcPr>
                          <w:p w14:paraId="13263E59" w14:textId="77777777" w:rsidR="00363698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</w:pPr>
                          </w:p>
                          <w:p w14:paraId="3D32AADB" w14:textId="77777777" w:rsidR="00363698" w:rsidRPr="00F504CA" w:rsidRDefault="00363698" w:rsidP="0070422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299" w:type="dxa"/>
                          </w:tcPr>
                          <w:p w14:paraId="5BD17B2F" w14:textId="77777777" w:rsidR="00363698" w:rsidRPr="001072E2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Roche Bros.</w:t>
                            </w:r>
                          </w:p>
                          <w:p w14:paraId="0E6F9BEF" w14:textId="77777777" w:rsidR="00363698" w:rsidRPr="009E665B" w:rsidRDefault="00363698" w:rsidP="00010983">
                            <w:pPr>
                              <w:jc w:val="center"/>
                              <w:rPr>
                                <w:rFonts w:ascii="APHont" w:hAnsi="APHont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 xml:space="preserve">10:00 – 11:00 </w:t>
                            </w:r>
                            <w:r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a</w:t>
                            </w: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.m.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6ABDDBD7" w14:textId="77777777" w:rsidR="00363698" w:rsidRPr="001072E2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Sudbury Farms</w:t>
                            </w:r>
                          </w:p>
                          <w:p w14:paraId="10A7B3E8" w14:textId="77777777" w:rsidR="00363698" w:rsidRPr="001072E2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1:00 – 2:00</w:t>
                            </w:r>
                            <w:r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 xml:space="preserve"> p.m.</w:t>
                            </w:r>
                          </w:p>
                        </w:tc>
                      </w:tr>
                      <w:tr w:rsidR="00363698" w:rsidRPr="009E665B" w14:paraId="33D51ED7" w14:textId="77777777" w:rsidTr="005958AE">
                        <w:trPr>
                          <w:trHeight w:val="623"/>
                        </w:trPr>
                        <w:tc>
                          <w:tcPr>
                            <w:tcW w:w="1800" w:type="dxa"/>
                          </w:tcPr>
                          <w:p w14:paraId="75693B37" w14:textId="77777777" w:rsidR="00363698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</w:pPr>
                          </w:p>
                          <w:p w14:paraId="6111B3A0" w14:textId="77777777" w:rsidR="00363698" w:rsidRPr="00F504CA" w:rsidRDefault="00363698" w:rsidP="007C62FF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299" w:type="dxa"/>
                          </w:tcPr>
                          <w:p w14:paraId="7F24EAB2" w14:textId="77777777" w:rsidR="00363698" w:rsidRPr="001072E2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Sudbury Farms</w:t>
                            </w:r>
                          </w:p>
                          <w:p w14:paraId="464CAC3E" w14:textId="77777777" w:rsidR="00363698" w:rsidRPr="001072E2" w:rsidRDefault="00363698" w:rsidP="00010983">
                            <w:pPr>
                              <w:jc w:val="center"/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10:00 – 11:00</w:t>
                            </w:r>
                            <w:r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 xml:space="preserve"> a.m.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0678B0DA" w14:textId="77777777" w:rsidR="00363698" w:rsidRPr="001072E2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Sudbury Farms</w:t>
                            </w:r>
                          </w:p>
                          <w:p w14:paraId="5F254501" w14:textId="69D729A1" w:rsidR="00363698" w:rsidRPr="001072E2" w:rsidRDefault="00363698" w:rsidP="0075314D">
                            <w:pPr>
                              <w:jc w:val="center"/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1:</w:t>
                            </w:r>
                            <w:r w:rsidR="00241293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3</w:t>
                            </w: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0 – 2:</w:t>
                            </w:r>
                            <w:r w:rsidR="00241293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30</w:t>
                            </w:r>
                            <w:r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 xml:space="preserve"> p.m.</w:t>
                            </w:r>
                          </w:p>
                        </w:tc>
                      </w:tr>
                      <w:tr w:rsidR="00363698" w:rsidRPr="009E665B" w14:paraId="25DEA9AE" w14:textId="77777777" w:rsidTr="005958AE">
                        <w:tc>
                          <w:tcPr>
                            <w:tcW w:w="1800" w:type="dxa"/>
                          </w:tcPr>
                          <w:p w14:paraId="120CF207" w14:textId="77777777" w:rsidR="00363698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</w:pPr>
                          </w:p>
                          <w:p w14:paraId="15ADBACE" w14:textId="77777777" w:rsidR="00363698" w:rsidRPr="00F504CA" w:rsidRDefault="00363698" w:rsidP="007C62FF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lang w:val="pt-BR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299" w:type="dxa"/>
                          </w:tcPr>
                          <w:p w14:paraId="44E43685" w14:textId="77777777" w:rsidR="00363698" w:rsidRPr="001072E2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Sudbury Farms</w:t>
                            </w:r>
                          </w:p>
                          <w:p w14:paraId="020C6350" w14:textId="77777777" w:rsidR="00363698" w:rsidRPr="001072E2" w:rsidRDefault="00363698" w:rsidP="00010983">
                            <w:pPr>
                              <w:jc w:val="center"/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10:00 – 11:00</w:t>
                            </w:r>
                            <w:r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 xml:space="preserve"> a.m.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304AA31E" w14:textId="77777777" w:rsidR="00363698" w:rsidRPr="001072E2" w:rsidRDefault="00363698" w:rsidP="005F1E66">
                            <w:pPr>
                              <w:jc w:val="center"/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Sudbury Farms</w:t>
                            </w:r>
                          </w:p>
                          <w:p w14:paraId="3A609270" w14:textId="77777777" w:rsidR="00363698" w:rsidRPr="001072E2" w:rsidRDefault="00363698" w:rsidP="0075314D">
                            <w:pPr>
                              <w:jc w:val="center"/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1072E2"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>1:00 – 2:00</w:t>
                            </w:r>
                            <w:r>
                              <w:rPr>
                                <w:rFonts w:ascii="APHont" w:hAnsi="APHont"/>
                                <w:sz w:val="22"/>
                                <w:szCs w:val="22"/>
                                <w:lang w:val="pt-BR"/>
                              </w:rPr>
                              <w:t xml:space="preserve"> p.m.</w:t>
                            </w:r>
                          </w:p>
                        </w:tc>
                      </w:tr>
                    </w:tbl>
                    <w:p w14:paraId="6A204DA0" w14:textId="77777777" w:rsidR="00D91E69" w:rsidRDefault="00D91E69" w:rsidP="00D91E69">
                      <w:pPr>
                        <w:rPr>
                          <w:rFonts w:ascii="APHont" w:hAnsi="APHont"/>
                          <w:color w:val="000000" w:themeColor="text1"/>
                          <w:lang w:val="pt-BR"/>
                        </w:rPr>
                      </w:pPr>
                    </w:p>
                    <w:p w14:paraId="744EF606" w14:textId="7F084D5F" w:rsidR="00702203" w:rsidRDefault="000460FD" w:rsidP="00702203">
                      <w:pPr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</w:pPr>
                      <w:r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>twowednesday</w:t>
                      </w:r>
                      <w:r w:rsidR="00363698" w:rsidRPr="000C4C76"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 per month we organize</w:t>
                      </w:r>
                      <w:r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 shopping</w:t>
                      </w:r>
                      <w:r w:rsidR="00363698" w:rsidRPr="000C4C76"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 trips to Out-Of-Town</w:t>
                      </w:r>
                      <w:r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 to </w:t>
                      </w:r>
                      <w:r w:rsidR="00363698" w:rsidRPr="000C4C76"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 Market Basket</w:t>
                      </w:r>
                      <w:r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 whaltham</w:t>
                      </w:r>
                    </w:p>
                    <w:p w14:paraId="14412A89" w14:textId="77777777" w:rsidR="00517DD6" w:rsidRPr="000C4C76" w:rsidRDefault="00702203" w:rsidP="00702203">
                      <w:pPr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</w:pPr>
                      <w:r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>W</w:t>
                      </w:r>
                      <w:r w:rsidR="00517DD6" w:rsidRPr="000C4C76"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e organize </w:t>
                      </w:r>
                      <w:r w:rsidRPr="000C4C76"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trips </w:t>
                      </w:r>
                      <w:r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>to pharmacies</w:t>
                      </w:r>
                      <w:r w:rsidR="00517DD6" w:rsidRPr="000C4C76"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>,</w:t>
                      </w:r>
                      <w:r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 banks, Roche Bros. Sudbury Farms, Trader’s Joe and more.</w:t>
                      </w:r>
                      <w:r w:rsidR="00517DD6" w:rsidRPr="000C4C76"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 </w:t>
                      </w:r>
                    </w:p>
                    <w:p w14:paraId="3E10BE0F" w14:textId="60C42032" w:rsidR="000460FD" w:rsidRDefault="00517DD6" w:rsidP="00D91E69">
                      <w:pPr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</w:pPr>
                      <w:r w:rsidRPr="000C4C76"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Please see the </w:t>
                      </w:r>
                      <w:r w:rsidRPr="000C4C76">
                        <w:rPr>
                          <w:rFonts w:ascii="APHont" w:hAnsi="APHont"/>
                          <w:i/>
                          <w:color w:val="000000" w:themeColor="text1"/>
                          <w:sz w:val="23"/>
                          <w:szCs w:val="23"/>
                          <w:lang w:val="pt-BR"/>
                        </w:rPr>
                        <w:t>Senior Compass</w:t>
                      </w:r>
                      <w:r w:rsidRPr="000C4C76"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 xml:space="preserve"> for more information and date</w:t>
                      </w:r>
                      <w:r w:rsidR="000460FD"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  <w:t>.</w:t>
                      </w:r>
                    </w:p>
                    <w:p w14:paraId="5F140530" w14:textId="1E17F947" w:rsidR="000460FD" w:rsidRDefault="000460FD" w:rsidP="00D91E69">
                      <w:pPr>
                        <w:rPr>
                          <w:rFonts w:ascii="APHont" w:hAnsi="APHont"/>
                          <w:color w:val="000000" w:themeColor="text1"/>
                          <w:sz w:val="23"/>
                          <w:szCs w:val="23"/>
                          <w:lang w:val="pt-BR"/>
                        </w:rPr>
                      </w:pPr>
                    </w:p>
                    <w:p w14:paraId="18C2CF6B" w14:textId="6E2FC7E9" w:rsidR="000460FD" w:rsidRPr="000460FD" w:rsidRDefault="000460FD" w:rsidP="000460FD">
                      <w:pPr>
                        <w:jc w:val="center"/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23"/>
                          <w:szCs w:val="23"/>
                          <w:lang w:val="pt-BR"/>
                        </w:rPr>
                      </w:pPr>
                      <w:r w:rsidRPr="000460FD"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23"/>
                          <w:szCs w:val="23"/>
                          <w:lang w:val="pt-BR"/>
                        </w:rPr>
                        <w:t>Due to ever changing COVID-19 UPDATES, please call the transportation coordinator for any questions</w:t>
                      </w:r>
                      <w:r>
                        <w:rPr>
                          <w:rFonts w:ascii="APHont" w:hAnsi="APHont"/>
                          <w:b/>
                          <w:bCs/>
                          <w:color w:val="000000" w:themeColor="text1"/>
                          <w:sz w:val="23"/>
                          <w:szCs w:val="23"/>
                          <w:lang w:val="pt-BR"/>
                        </w:rPr>
                        <w:t>.</w:t>
                      </w:r>
                    </w:p>
                    <w:p w14:paraId="3ECEA348" w14:textId="77777777" w:rsidR="00363698" w:rsidRPr="00AF0B0D" w:rsidRDefault="00363698" w:rsidP="005F1E66">
                      <w:pPr>
                        <w:jc w:val="center"/>
                        <w:rPr>
                          <w:rFonts w:ascii="APHont" w:hAnsi="APHont"/>
                        </w:rPr>
                      </w:pPr>
                    </w:p>
                    <w:p w14:paraId="185ADF58" w14:textId="7B5A5270" w:rsidR="00363698" w:rsidRPr="00AF0B0D" w:rsidRDefault="00363698" w:rsidP="005F1E66">
                      <w:pPr>
                        <w:jc w:val="center"/>
                        <w:rPr>
                          <w:rFonts w:ascii="APHont" w:hAnsi="APHont"/>
                          <w:b/>
                        </w:rPr>
                      </w:pPr>
                      <w:r w:rsidRPr="00AF0B0D">
                        <w:rPr>
                          <w:rFonts w:ascii="APHont" w:hAnsi="APHont"/>
                          <w:b/>
                        </w:rPr>
                        <w:t>TRANSPORTATION COORDINATOR</w:t>
                      </w:r>
                    </w:p>
                    <w:p w14:paraId="7136F2CE" w14:textId="77777777" w:rsidR="00363698" w:rsidRPr="00AF0B0D" w:rsidRDefault="00363698" w:rsidP="005F1E66">
                      <w:pPr>
                        <w:jc w:val="center"/>
                        <w:rPr>
                          <w:rFonts w:ascii="APHont" w:hAnsi="APHont"/>
                          <w:b/>
                          <w:sz w:val="28"/>
                          <w:szCs w:val="28"/>
                        </w:rPr>
                      </w:pPr>
                      <w:r w:rsidRPr="00AF0B0D">
                        <w:rPr>
                          <w:rFonts w:ascii="APHont" w:hAnsi="APHont"/>
                          <w:b/>
                          <w:sz w:val="28"/>
                          <w:szCs w:val="28"/>
                        </w:rPr>
                        <w:t>781-455-7555 X204</w:t>
                      </w:r>
                    </w:p>
                    <w:p w14:paraId="640DBFBF" w14:textId="77777777" w:rsidR="00363698" w:rsidRPr="00AF0B0D" w:rsidRDefault="00363698" w:rsidP="005F1E66">
                      <w:pPr>
                        <w:jc w:val="center"/>
                        <w:rPr>
                          <w:rFonts w:ascii="APHont" w:hAnsi="APHont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674" w:rsidRPr="00412230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0253FC0" wp14:editId="300B5D5A">
                <wp:simplePos x="0" y="0"/>
                <wp:positionH relativeFrom="page">
                  <wp:posOffset>589935</wp:posOffset>
                </wp:positionH>
                <wp:positionV relativeFrom="page">
                  <wp:posOffset>353961</wp:posOffset>
                </wp:positionV>
                <wp:extent cx="4212590" cy="7127937"/>
                <wp:effectExtent l="19050" t="19050" r="16510" b="15875"/>
                <wp:wrapNone/>
                <wp:docPr id="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2590" cy="71279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715D27" w14:textId="77777777" w:rsidR="00363698" w:rsidRPr="00104976" w:rsidRDefault="00363698" w:rsidP="001049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53FC0" id="Text Box 90" o:spid="_x0000_s1039" type="#_x0000_t202" style="position:absolute;left:0;text-align:left;margin-left:46.45pt;margin-top:27.85pt;width:331.7pt;height:561.2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" filled="f" strokecolor="silver" strokeweight="3pt">
                <v:textbox>
                  <w:txbxContent>
                    <w:p w14:paraId="58715D27" w14:textId="77777777" w:rsidR="00363698" w:rsidRPr="00104976" w:rsidRDefault="00363698" w:rsidP="00104976"/>
                  </w:txbxContent>
                </v:textbox>
                <w10:wrap anchorx="page" anchory="page"/>
              </v:shape>
            </w:pict>
          </mc:Fallback>
        </mc:AlternateContent>
      </w:r>
      <w:r w:rsidR="00D91E69" w:rsidRPr="0041223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41013A" wp14:editId="4B489CB8">
                <wp:simplePos x="0" y="0"/>
                <wp:positionH relativeFrom="page">
                  <wp:posOffset>5358130</wp:posOffset>
                </wp:positionH>
                <wp:positionV relativeFrom="page">
                  <wp:posOffset>511175</wp:posOffset>
                </wp:positionV>
                <wp:extent cx="4251960" cy="2202180"/>
                <wp:effectExtent l="0" t="0" r="0" b="7620"/>
                <wp:wrapNone/>
                <wp:docPr id="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220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AD8785" w14:textId="77777777" w:rsidR="00363698" w:rsidRDefault="00363698" w:rsidP="00DD64E9">
                            <w:pPr>
                              <w:jc w:val="center"/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</w:pPr>
                            <w:r w:rsidRPr="00EF1717"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>Ride the COA</w:t>
                            </w:r>
                            <w:r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 xml:space="preserve"> </w:t>
                            </w:r>
                            <w:r w:rsidRPr="00EF1717"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 xml:space="preserve">Van from </w:t>
                            </w:r>
                            <w:r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>H</w:t>
                            </w:r>
                            <w:r w:rsidRPr="00EF1717"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>ome</w:t>
                            </w:r>
                          </w:p>
                          <w:p w14:paraId="0D34C9B8" w14:textId="77777777" w:rsidR="00363698" w:rsidRPr="00EF1717" w:rsidRDefault="00363698" w:rsidP="00DD64E9">
                            <w:pPr>
                              <w:jc w:val="center"/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</w:pPr>
                            <w:r w:rsidRPr="00EF1717"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 xml:space="preserve">to the Senior Center </w:t>
                            </w:r>
                            <w:proofErr w:type="gramStart"/>
                            <w:r w:rsidRPr="00EF1717"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>to :</w:t>
                            </w:r>
                            <w:proofErr w:type="gramEnd"/>
                          </w:p>
                          <w:p w14:paraId="3D2B4780" w14:textId="77777777" w:rsidR="00363698" w:rsidRPr="00EF1717" w:rsidRDefault="00363698" w:rsidP="00D3763B">
                            <w:pPr>
                              <w:pStyle w:val="ListParagraph"/>
                              <w:rPr>
                                <w:rFonts w:ascii="APHont" w:hAnsi="APHont" w:cs="Arial"/>
                                <w:b/>
                                <w:color w:val="2121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4062C10F" w14:textId="77777777" w:rsidR="00363698" w:rsidRPr="000C4C76" w:rsidRDefault="00363698" w:rsidP="00EF171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Hont" w:hAnsi="APHont" w:cs="Arial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0C4C76">
                              <w:rPr>
                                <w:rFonts w:ascii="APHont" w:hAnsi="APHont" w:cs="Arial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</w:rPr>
                              <w:t>Participate in events, programs, movies and activities.</w:t>
                            </w:r>
                          </w:p>
                          <w:p w14:paraId="279521D6" w14:textId="77777777" w:rsidR="00363698" w:rsidRPr="000C4C76" w:rsidRDefault="00363698" w:rsidP="00EF171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PHont" w:hAnsi="APHont" w:cs="Arial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0C4C76">
                              <w:rPr>
                                <w:rFonts w:ascii="APHont" w:hAnsi="APHont" w:cs="Arial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Enjoy a breakfast or a hot lunch. </w:t>
                            </w:r>
                          </w:p>
                          <w:p w14:paraId="1F3FC9DD" w14:textId="77777777" w:rsidR="00363698" w:rsidRPr="000C4C76" w:rsidRDefault="00CF692C" w:rsidP="00EF171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PHont" w:hAnsi="APHont" w:cs="Arial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</w:rPr>
                              <w:t>Trips to Grocery S</w:t>
                            </w:r>
                            <w:r w:rsidR="00363698" w:rsidRPr="000C4C76">
                              <w:rPr>
                                <w:rFonts w:ascii="APHont" w:hAnsi="APHont" w:cs="Arial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</w:rPr>
                              <w:t>hopping</w:t>
                            </w:r>
                            <w:r>
                              <w:rPr>
                                <w:rFonts w:ascii="APHont" w:hAnsi="APHont" w:cs="Arial"/>
                                <w:color w:val="212121"/>
                                <w:sz w:val="23"/>
                                <w:szCs w:val="23"/>
                                <w:shd w:val="clear" w:color="auto" w:fill="FFFFFF"/>
                              </w:rPr>
                              <w:t>, Pharmacy, Banks</w:t>
                            </w:r>
                          </w:p>
                          <w:p w14:paraId="6D2FE2D2" w14:textId="77777777" w:rsidR="00517DD6" w:rsidRPr="00517DD6" w:rsidRDefault="00363698" w:rsidP="00517DD6">
                            <w:pPr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</w:pPr>
                            <w:r w:rsidRPr="00517DD6"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>This valuable service is funded primarily through</w:t>
                            </w:r>
                            <w:r w:rsidR="00517DD6"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 xml:space="preserve"> donations.  </w:t>
                            </w:r>
                            <w:r w:rsidR="00517DD6" w:rsidRPr="00517DD6"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 xml:space="preserve">Your $1.00 </w:t>
                            </w:r>
                            <w:r w:rsidR="00517DD6">
                              <w:rPr>
                                <w:rFonts w:ascii="APHont" w:hAnsi="APHont" w:cs="Arial"/>
                                <w:b/>
                                <w:color w:val="212121"/>
                                <w:shd w:val="clear" w:color="auto" w:fill="FFFFFF"/>
                              </w:rPr>
                              <w:t xml:space="preserve">donation per ride is essential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1013A" id="Text Box 87" o:spid="_x0000_s1040" type="#_x0000_t202" style="position:absolute;left:0;text-align:left;margin-left:421.9pt;margin-top:40.25pt;width:334.8pt;height:173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" filled="f" stroked="f">
                <v:textbox>
                  <w:txbxContent>
                    <w:p w14:paraId="25AD8785" w14:textId="77777777" w:rsidR="00363698" w:rsidRDefault="00363698" w:rsidP="00DD64E9">
                      <w:pPr>
                        <w:jc w:val="center"/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</w:pPr>
                      <w:r w:rsidRPr="00EF1717"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>Ride the COA</w:t>
                      </w:r>
                      <w:r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 xml:space="preserve"> </w:t>
                      </w:r>
                      <w:r w:rsidRPr="00EF1717"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 xml:space="preserve">Van from </w:t>
                      </w:r>
                      <w:r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>H</w:t>
                      </w:r>
                      <w:r w:rsidRPr="00EF1717"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>ome</w:t>
                      </w:r>
                    </w:p>
                    <w:p w14:paraId="0D34C9B8" w14:textId="77777777" w:rsidR="00363698" w:rsidRPr="00EF1717" w:rsidRDefault="00363698" w:rsidP="00DD64E9">
                      <w:pPr>
                        <w:jc w:val="center"/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</w:pPr>
                      <w:r w:rsidRPr="00EF1717"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 xml:space="preserve">to the Senior Center </w:t>
                      </w:r>
                      <w:proofErr w:type="gramStart"/>
                      <w:r w:rsidRPr="00EF1717"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>to :</w:t>
                      </w:r>
                      <w:proofErr w:type="gramEnd"/>
                    </w:p>
                    <w:p w14:paraId="3D2B4780" w14:textId="77777777" w:rsidR="00363698" w:rsidRPr="00EF1717" w:rsidRDefault="00363698" w:rsidP="00D3763B">
                      <w:pPr>
                        <w:pStyle w:val="ListParagraph"/>
                        <w:rPr>
                          <w:rFonts w:ascii="APHont" w:hAnsi="APHont" w:cs="Arial"/>
                          <w:b/>
                          <w:color w:val="2121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4062C10F" w14:textId="77777777" w:rsidR="00363698" w:rsidRPr="000C4C76" w:rsidRDefault="00363698" w:rsidP="00EF171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PHont" w:hAnsi="APHont" w:cs="Arial"/>
                          <w:color w:val="212121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0C4C76">
                        <w:rPr>
                          <w:rFonts w:ascii="APHont" w:hAnsi="APHont" w:cs="Arial"/>
                          <w:color w:val="212121"/>
                          <w:sz w:val="23"/>
                          <w:szCs w:val="23"/>
                          <w:shd w:val="clear" w:color="auto" w:fill="FFFFFF"/>
                        </w:rPr>
                        <w:t>Participate in events, programs, movies and activities.</w:t>
                      </w:r>
                    </w:p>
                    <w:p w14:paraId="279521D6" w14:textId="77777777" w:rsidR="00363698" w:rsidRPr="000C4C76" w:rsidRDefault="00363698" w:rsidP="00EF171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PHont" w:hAnsi="APHont" w:cs="Arial"/>
                          <w:color w:val="212121"/>
                          <w:sz w:val="23"/>
                          <w:szCs w:val="23"/>
                          <w:shd w:val="clear" w:color="auto" w:fill="FFFFFF"/>
                        </w:rPr>
                      </w:pPr>
                      <w:r w:rsidRPr="000C4C76">
                        <w:rPr>
                          <w:rFonts w:ascii="APHont" w:hAnsi="APHont" w:cs="Arial"/>
                          <w:color w:val="212121"/>
                          <w:sz w:val="23"/>
                          <w:szCs w:val="23"/>
                          <w:shd w:val="clear" w:color="auto" w:fill="FFFFFF"/>
                        </w:rPr>
                        <w:t xml:space="preserve">Enjoy a breakfast or a hot lunch. </w:t>
                      </w:r>
                    </w:p>
                    <w:p w14:paraId="1F3FC9DD" w14:textId="77777777" w:rsidR="00363698" w:rsidRPr="000C4C76" w:rsidRDefault="00CF692C" w:rsidP="00EF171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APHont" w:hAnsi="APHont" w:cs="Arial"/>
                          <w:color w:val="212121"/>
                          <w:sz w:val="23"/>
                          <w:szCs w:val="23"/>
                          <w:shd w:val="clear" w:color="auto" w:fill="FFFFFF"/>
                        </w:rPr>
                        <w:t>Trips to Grocery S</w:t>
                      </w:r>
                      <w:r w:rsidR="00363698" w:rsidRPr="000C4C76">
                        <w:rPr>
                          <w:rFonts w:ascii="APHont" w:hAnsi="APHont" w:cs="Arial"/>
                          <w:color w:val="212121"/>
                          <w:sz w:val="23"/>
                          <w:szCs w:val="23"/>
                          <w:shd w:val="clear" w:color="auto" w:fill="FFFFFF"/>
                        </w:rPr>
                        <w:t>hopping</w:t>
                      </w:r>
                      <w:r>
                        <w:rPr>
                          <w:rFonts w:ascii="APHont" w:hAnsi="APHont" w:cs="Arial"/>
                          <w:color w:val="212121"/>
                          <w:sz w:val="23"/>
                          <w:szCs w:val="23"/>
                          <w:shd w:val="clear" w:color="auto" w:fill="FFFFFF"/>
                        </w:rPr>
                        <w:t>, Pharmacy, Banks</w:t>
                      </w:r>
                    </w:p>
                    <w:p w14:paraId="6D2FE2D2" w14:textId="77777777" w:rsidR="00517DD6" w:rsidRPr="00517DD6" w:rsidRDefault="00363698" w:rsidP="00517DD6">
                      <w:pPr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</w:pPr>
                      <w:r w:rsidRPr="00517DD6"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>This valuable service is funded primarily through</w:t>
                      </w:r>
                      <w:r w:rsidR="00517DD6"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 xml:space="preserve"> donations.  </w:t>
                      </w:r>
                      <w:r w:rsidR="00517DD6" w:rsidRPr="00517DD6"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 xml:space="preserve">Your $1.00 </w:t>
                      </w:r>
                      <w:r w:rsidR="00517DD6">
                        <w:rPr>
                          <w:rFonts w:ascii="APHont" w:hAnsi="APHont" w:cs="Arial"/>
                          <w:b/>
                          <w:color w:val="212121"/>
                          <w:shd w:val="clear" w:color="auto" w:fill="FFFFFF"/>
                        </w:rPr>
                        <w:t xml:space="preserve">donation per ride is essential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1173" w:rsidRPr="00412230" w:rsidSect="0046318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851" w:right="720" w:bottom="85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CB4C6" w14:textId="77777777" w:rsidR="00363698" w:rsidRDefault="00363698" w:rsidP="00202194">
      <w:r>
        <w:separator/>
      </w:r>
    </w:p>
  </w:endnote>
  <w:endnote w:type="continuationSeparator" w:id="0">
    <w:p w14:paraId="58EBC00F" w14:textId="77777777" w:rsidR="00363698" w:rsidRDefault="00363698" w:rsidP="0020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Hont">
    <w:altName w:val="Calibri"/>
    <w:charset w:val="00"/>
    <w:family w:val="swiss"/>
    <w:pitch w:val="variable"/>
    <w:sig w:usb0="A00000AF" w:usb1="4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24CC5" w14:textId="77777777" w:rsidR="00363698" w:rsidRDefault="003636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2DF2D" w14:textId="77777777" w:rsidR="00363698" w:rsidRDefault="003636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BA77C" w14:textId="77777777" w:rsidR="00363698" w:rsidRDefault="003636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1F40B" w14:textId="77777777" w:rsidR="00363698" w:rsidRDefault="00363698" w:rsidP="00202194">
      <w:r>
        <w:separator/>
      </w:r>
    </w:p>
  </w:footnote>
  <w:footnote w:type="continuationSeparator" w:id="0">
    <w:p w14:paraId="540D795D" w14:textId="77777777" w:rsidR="00363698" w:rsidRDefault="00363698" w:rsidP="002021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DCC27" w14:textId="77777777" w:rsidR="00363698" w:rsidRDefault="003636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F780" w14:textId="77777777" w:rsidR="00363698" w:rsidRDefault="003636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2E54F" w14:textId="77777777" w:rsidR="00363698" w:rsidRDefault="003636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AD0BC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1B26E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D7A5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CDC4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CF096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AE6F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8890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88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F22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140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0F0633"/>
    <w:multiLevelType w:val="hybridMultilevel"/>
    <w:tmpl w:val="F6A25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574B7"/>
    <w:multiLevelType w:val="hybridMultilevel"/>
    <w:tmpl w:val="D28A9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C926D8"/>
    <w:multiLevelType w:val="hybridMultilevel"/>
    <w:tmpl w:val="EA184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65FE9"/>
    <w:multiLevelType w:val="hybridMultilevel"/>
    <w:tmpl w:val="4F12BE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C2B9A"/>
    <w:multiLevelType w:val="hybridMultilevel"/>
    <w:tmpl w:val="FF2AB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8E7745"/>
    <w:multiLevelType w:val="hybridMultilevel"/>
    <w:tmpl w:val="EB909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4"/>
  </w:num>
  <w:num w:numId="14">
    <w:abstractNumId w:val="15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891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5D68"/>
    <w:rsid w:val="00001516"/>
    <w:rsid w:val="00006347"/>
    <w:rsid w:val="00010983"/>
    <w:rsid w:val="000130C8"/>
    <w:rsid w:val="000159E3"/>
    <w:rsid w:val="000269D2"/>
    <w:rsid w:val="00040F5C"/>
    <w:rsid w:val="00042548"/>
    <w:rsid w:val="0004352A"/>
    <w:rsid w:val="000460FD"/>
    <w:rsid w:val="00056050"/>
    <w:rsid w:val="00057A35"/>
    <w:rsid w:val="00071BC4"/>
    <w:rsid w:val="000741C2"/>
    <w:rsid w:val="0007666E"/>
    <w:rsid w:val="00076BB5"/>
    <w:rsid w:val="00085F96"/>
    <w:rsid w:val="000860A2"/>
    <w:rsid w:val="00092DF7"/>
    <w:rsid w:val="000A0651"/>
    <w:rsid w:val="000B50DD"/>
    <w:rsid w:val="000C4C76"/>
    <w:rsid w:val="000C7DAA"/>
    <w:rsid w:val="000D0F23"/>
    <w:rsid w:val="000E2F2A"/>
    <w:rsid w:val="000E3F88"/>
    <w:rsid w:val="000F1346"/>
    <w:rsid w:val="000F6AF2"/>
    <w:rsid w:val="00104962"/>
    <w:rsid w:val="00104976"/>
    <w:rsid w:val="001072E2"/>
    <w:rsid w:val="001106A1"/>
    <w:rsid w:val="00110ED0"/>
    <w:rsid w:val="00112980"/>
    <w:rsid w:val="001364BE"/>
    <w:rsid w:val="001542D3"/>
    <w:rsid w:val="00177E6A"/>
    <w:rsid w:val="00182A54"/>
    <w:rsid w:val="00185D9B"/>
    <w:rsid w:val="00190D01"/>
    <w:rsid w:val="001A7D13"/>
    <w:rsid w:val="001B4554"/>
    <w:rsid w:val="001C00E1"/>
    <w:rsid w:val="001D1738"/>
    <w:rsid w:val="001D755D"/>
    <w:rsid w:val="001E463A"/>
    <w:rsid w:val="00201623"/>
    <w:rsid w:val="0020171B"/>
    <w:rsid w:val="00202194"/>
    <w:rsid w:val="002028E0"/>
    <w:rsid w:val="00203FE4"/>
    <w:rsid w:val="00207AB1"/>
    <w:rsid w:val="00210C6B"/>
    <w:rsid w:val="00210CBF"/>
    <w:rsid w:val="00211372"/>
    <w:rsid w:val="002133E4"/>
    <w:rsid w:val="0022101C"/>
    <w:rsid w:val="00240B2D"/>
    <w:rsid w:val="00241293"/>
    <w:rsid w:val="00246CAB"/>
    <w:rsid w:val="00276969"/>
    <w:rsid w:val="00277473"/>
    <w:rsid w:val="00277F46"/>
    <w:rsid w:val="00280598"/>
    <w:rsid w:val="0028386E"/>
    <w:rsid w:val="002A3BD2"/>
    <w:rsid w:val="002A4F0F"/>
    <w:rsid w:val="002A6F46"/>
    <w:rsid w:val="002A7855"/>
    <w:rsid w:val="002C5946"/>
    <w:rsid w:val="002D063C"/>
    <w:rsid w:val="002D2BE1"/>
    <w:rsid w:val="002E34BE"/>
    <w:rsid w:val="002E66FC"/>
    <w:rsid w:val="002F0C9C"/>
    <w:rsid w:val="00311881"/>
    <w:rsid w:val="003216D4"/>
    <w:rsid w:val="0032515B"/>
    <w:rsid w:val="003316A1"/>
    <w:rsid w:val="0033251E"/>
    <w:rsid w:val="00335373"/>
    <w:rsid w:val="00336CB6"/>
    <w:rsid w:val="00354DD1"/>
    <w:rsid w:val="00360007"/>
    <w:rsid w:val="00360805"/>
    <w:rsid w:val="00363698"/>
    <w:rsid w:val="00371560"/>
    <w:rsid w:val="00387002"/>
    <w:rsid w:val="00397AAF"/>
    <w:rsid w:val="003A2F34"/>
    <w:rsid w:val="003A2FEF"/>
    <w:rsid w:val="003B312E"/>
    <w:rsid w:val="003B5F24"/>
    <w:rsid w:val="003B71FA"/>
    <w:rsid w:val="003C600B"/>
    <w:rsid w:val="003C76C6"/>
    <w:rsid w:val="003E0BD4"/>
    <w:rsid w:val="003E3859"/>
    <w:rsid w:val="003E5661"/>
    <w:rsid w:val="003F559A"/>
    <w:rsid w:val="003F741D"/>
    <w:rsid w:val="00411D1A"/>
    <w:rsid w:val="00412230"/>
    <w:rsid w:val="0042233B"/>
    <w:rsid w:val="004323FF"/>
    <w:rsid w:val="00432C50"/>
    <w:rsid w:val="004451A2"/>
    <w:rsid w:val="00450B26"/>
    <w:rsid w:val="0045601F"/>
    <w:rsid w:val="00463180"/>
    <w:rsid w:val="00474924"/>
    <w:rsid w:val="004814A6"/>
    <w:rsid w:val="004A3613"/>
    <w:rsid w:val="004A4D07"/>
    <w:rsid w:val="004B3B6B"/>
    <w:rsid w:val="004D0BA3"/>
    <w:rsid w:val="004D5D68"/>
    <w:rsid w:val="004F0940"/>
    <w:rsid w:val="005006EE"/>
    <w:rsid w:val="0051408D"/>
    <w:rsid w:val="00517DD6"/>
    <w:rsid w:val="005259FD"/>
    <w:rsid w:val="00537A6C"/>
    <w:rsid w:val="005572BA"/>
    <w:rsid w:val="0056093C"/>
    <w:rsid w:val="00565774"/>
    <w:rsid w:val="005730EE"/>
    <w:rsid w:val="00581173"/>
    <w:rsid w:val="00586EF2"/>
    <w:rsid w:val="00592C17"/>
    <w:rsid w:val="005958AE"/>
    <w:rsid w:val="005B11B3"/>
    <w:rsid w:val="005C22EE"/>
    <w:rsid w:val="005F1E66"/>
    <w:rsid w:val="005F2A28"/>
    <w:rsid w:val="005F5595"/>
    <w:rsid w:val="006109A1"/>
    <w:rsid w:val="00612D83"/>
    <w:rsid w:val="0061654F"/>
    <w:rsid w:val="006178A7"/>
    <w:rsid w:val="006266DC"/>
    <w:rsid w:val="00634423"/>
    <w:rsid w:val="0064620B"/>
    <w:rsid w:val="0065686E"/>
    <w:rsid w:val="00671A17"/>
    <w:rsid w:val="00673D92"/>
    <w:rsid w:val="006777B7"/>
    <w:rsid w:val="0068489F"/>
    <w:rsid w:val="0068792A"/>
    <w:rsid w:val="00690A35"/>
    <w:rsid w:val="006A6E19"/>
    <w:rsid w:val="006B2A33"/>
    <w:rsid w:val="006C2B01"/>
    <w:rsid w:val="006C6DF4"/>
    <w:rsid w:val="006E3A23"/>
    <w:rsid w:val="00702203"/>
    <w:rsid w:val="0070422E"/>
    <w:rsid w:val="007049FF"/>
    <w:rsid w:val="007174C0"/>
    <w:rsid w:val="00721B00"/>
    <w:rsid w:val="0072374F"/>
    <w:rsid w:val="007414BC"/>
    <w:rsid w:val="00744DA0"/>
    <w:rsid w:val="0075314D"/>
    <w:rsid w:val="00767E75"/>
    <w:rsid w:val="00775A89"/>
    <w:rsid w:val="007774EB"/>
    <w:rsid w:val="00785F81"/>
    <w:rsid w:val="0079289A"/>
    <w:rsid w:val="00797575"/>
    <w:rsid w:val="00797AEC"/>
    <w:rsid w:val="007A269A"/>
    <w:rsid w:val="007B4C77"/>
    <w:rsid w:val="007C4849"/>
    <w:rsid w:val="007C4F2B"/>
    <w:rsid w:val="007C62FF"/>
    <w:rsid w:val="007D657C"/>
    <w:rsid w:val="007E48C2"/>
    <w:rsid w:val="007F1831"/>
    <w:rsid w:val="008052E4"/>
    <w:rsid w:val="0080630B"/>
    <w:rsid w:val="00815149"/>
    <w:rsid w:val="00823F1D"/>
    <w:rsid w:val="00826945"/>
    <w:rsid w:val="0084141F"/>
    <w:rsid w:val="008445C1"/>
    <w:rsid w:val="00845E14"/>
    <w:rsid w:val="00874F0F"/>
    <w:rsid w:val="00876D55"/>
    <w:rsid w:val="00877439"/>
    <w:rsid w:val="00882471"/>
    <w:rsid w:val="00893CBF"/>
    <w:rsid w:val="008B3C0F"/>
    <w:rsid w:val="008B7DE6"/>
    <w:rsid w:val="008C1A9E"/>
    <w:rsid w:val="008D0A7A"/>
    <w:rsid w:val="008D3845"/>
    <w:rsid w:val="008E6A4B"/>
    <w:rsid w:val="008F4FDB"/>
    <w:rsid w:val="00901ACD"/>
    <w:rsid w:val="00903F40"/>
    <w:rsid w:val="00910CD8"/>
    <w:rsid w:val="009123FE"/>
    <w:rsid w:val="00924A9C"/>
    <w:rsid w:val="00926D15"/>
    <w:rsid w:val="00932517"/>
    <w:rsid w:val="009412F3"/>
    <w:rsid w:val="00941F08"/>
    <w:rsid w:val="00946D26"/>
    <w:rsid w:val="0096451E"/>
    <w:rsid w:val="00972B2E"/>
    <w:rsid w:val="0099446C"/>
    <w:rsid w:val="009A0A6B"/>
    <w:rsid w:val="009A361F"/>
    <w:rsid w:val="009B1EE0"/>
    <w:rsid w:val="009B7384"/>
    <w:rsid w:val="009C0D9A"/>
    <w:rsid w:val="009C5557"/>
    <w:rsid w:val="009D57F4"/>
    <w:rsid w:val="009D7A5D"/>
    <w:rsid w:val="009E551E"/>
    <w:rsid w:val="00A25E99"/>
    <w:rsid w:val="00A34C90"/>
    <w:rsid w:val="00A34F36"/>
    <w:rsid w:val="00A50BC1"/>
    <w:rsid w:val="00A52DA0"/>
    <w:rsid w:val="00A538EB"/>
    <w:rsid w:val="00A56D67"/>
    <w:rsid w:val="00A62BD9"/>
    <w:rsid w:val="00A83E6D"/>
    <w:rsid w:val="00A8742C"/>
    <w:rsid w:val="00A94BCE"/>
    <w:rsid w:val="00AA1411"/>
    <w:rsid w:val="00AA365B"/>
    <w:rsid w:val="00AA6A32"/>
    <w:rsid w:val="00AC10AB"/>
    <w:rsid w:val="00AE16CF"/>
    <w:rsid w:val="00AE4D0B"/>
    <w:rsid w:val="00AF0B0D"/>
    <w:rsid w:val="00AF1475"/>
    <w:rsid w:val="00AF24B6"/>
    <w:rsid w:val="00AF6A3C"/>
    <w:rsid w:val="00B02593"/>
    <w:rsid w:val="00B04083"/>
    <w:rsid w:val="00B05FEE"/>
    <w:rsid w:val="00B064AF"/>
    <w:rsid w:val="00B106F5"/>
    <w:rsid w:val="00B23333"/>
    <w:rsid w:val="00B26766"/>
    <w:rsid w:val="00B2755E"/>
    <w:rsid w:val="00B41CD0"/>
    <w:rsid w:val="00B4310E"/>
    <w:rsid w:val="00B563A6"/>
    <w:rsid w:val="00B627BC"/>
    <w:rsid w:val="00B67527"/>
    <w:rsid w:val="00B73D23"/>
    <w:rsid w:val="00B869E1"/>
    <w:rsid w:val="00B9703A"/>
    <w:rsid w:val="00B97B1E"/>
    <w:rsid w:val="00BB0560"/>
    <w:rsid w:val="00BB3F04"/>
    <w:rsid w:val="00BC6A67"/>
    <w:rsid w:val="00BE5735"/>
    <w:rsid w:val="00BF01BD"/>
    <w:rsid w:val="00BF300D"/>
    <w:rsid w:val="00BF5C36"/>
    <w:rsid w:val="00BF6BB0"/>
    <w:rsid w:val="00C22858"/>
    <w:rsid w:val="00C23DB2"/>
    <w:rsid w:val="00C244FE"/>
    <w:rsid w:val="00C362CB"/>
    <w:rsid w:val="00C36719"/>
    <w:rsid w:val="00C45712"/>
    <w:rsid w:val="00C51A13"/>
    <w:rsid w:val="00C54E65"/>
    <w:rsid w:val="00C563DF"/>
    <w:rsid w:val="00C61878"/>
    <w:rsid w:val="00C62384"/>
    <w:rsid w:val="00C75527"/>
    <w:rsid w:val="00C776DF"/>
    <w:rsid w:val="00C83A6F"/>
    <w:rsid w:val="00C85349"/>
    <w:rsid w:val="00CA22BD"/>
    <w:rsid w:val="00CA6AC9"/>
    <w:rsid w:val="00CB0AC8"/>
    <w:rsid w:val="00CB585A"/>
    <w:rsid w:val="00CC2D9F"/>
    <w:rsid w:val="00CC5998"/>
    <w:rsid w:val="00CD0025"/>
    <w:rsid w:val="00CE29F4"/>
    <w:rsid w:val="00CF154C"/>
    <w:rsid w:val="00CF300C"/>
    <w:rsid w:val="00CF55D0"/>
    <w:rsid w:val="00CF692C"/>
    <w:rsid w:val="00D07488"/>
    <w:rsid w:val="00D16D73"/>
    <w:rsid w:val="00D22D8C"/>
    <w:rsid w:val="00D26379"/>
    <w:rsid w:val="00D37359"/>
    <w:rsid w:val="00D3763B"/>
    <w:rsid w:val="00D37694"/>
    <w:rsid w:val="00D41416"/>
    <w:rsid w:val="00D42E20"/>
    <w:rsid w:val="00D46B3E"/>
    <w:rsid w:val="00D50A2E"/>
    <w:rsid w:val="00D51FE5"/>
    <w:rsid w:val="00D52ADE"/>
    <w:rsid w:val="00D5343C"/>
    <w:rsid w:val="00D61921"/>
    <w:rsid w:val="00D8288A"/>
    <w:rsid w:val="00D91E69"/>
    <w:rsid w:val="00D91FFC"/>
    <w:rsid w:val="00DB2FE7"/>
    <w:rsid w:val="00DC4834"/>
    <w:rsid w:val="00DC54C4"/>
    <w:rsid w:val="00DD168B"/>
    <w:rsid w:val="00DD64E9"/>
    <w:rsid w:val="00DD66FA"/>
    <w:rsid w:val="00DE669D"/>
    <w:rsid w:val="00DE7BDF"/>
    <w:rsid w:val="00DF3630"/>
    <w:rsid w:val="00DF43A5"/>
    <w:rsid w:val="00DF5BA6"/>
    <w:rsid w:val="00E04B9D"/>
    <w:rsid w:val="00E12216"/>
    <w:rsid w:val="00E12A2A"/>
    <w:rsid w:val="00E132E8"/>
    <w:rsid w:val="00E17677"/>
    <w:rsid w:val="00E2267E"/>
    <w:rsid w:val="00E252BB"/>
    <w:rsid w:val="00E423CA"/>
    <w:rsid w:val="00E66674"/>
    <w:rsid w:val="00E73D70"/>
    <w:rsid w:val="00E74DFE"/>
    <w:rsid w:val="00E765DC"/>
    <w:rsid w:val="00E8625F"/>
    <w:rsid w:val="00E919AF"/>
    <w:rsid w:val="00E96CC6"/>
    <w:rsid w:val="00EA44E3"/>
    <w:rsid w:val="00EA5582"/>
    <w:rsid w:val="00ED1E03"/>
    <w:rsid w:val="00ED3927"/>
    <w:rsid w:val="00EE4175"/>
    <w:rsid w:val="00EF1717"/>
    <w:rsid w:val="00EF35E4"/>
    <w:rsid w:val="00EF3C61"/>
    <w:rsid w:val="00F11916"/>
    <w:rsid w:val="00F22BBD"/>
    <w:rsid w:val="00F236EF"/>
    <w:rsid w:val="00F23C15"/>
    <w:rsid w:val="00F25735"/>
    <w:rsid w:val="00F30729"/>
    <w:rsid w:val="00F3718B"/>
    <w:rsid w:val="00F42FE4"/>
    <w:rsid w:val="00F434D2"/>
    <w:rsid w:val="00F43A24"/>
    <w:rsid w:val="00F43A87"/>
    <w:rsid w:val="00F504CA"/>
    <w:rsid w:val="00F50B70"/>
    <w:rsid w:val="00F5518D"/>
    <w:rsid w:val="00F64186"/>
    <w:rsid w:val="00F750D0"/>
    <w:rsid w:val="00FA4497"/>
    <w:rsid w:val="00FC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 fillcolor="white">
      <v:fill color="whit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368D599B"/>
  <w15:docId w15:val="{D74034CB-FABF-4ADF-9B43-956D38F5C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Normal"/>
    <w:qFormat/>
    <w:rsid w:val="00104976"/>
    <w:pPr>
      <w:outlineLvl w:val="0"/>
    </w:pPr>
    <w:rPr>
      <w:rFonts w:ascii="Lucida Sans Unicode" w:hAnsi="Lucida Sans Unicode" w:cs="Tahoma"/>
      <w:color w:val="FFFFFF"/>
      <w:spacing w:val="20"/>
      <w:sz w:val="44"/>
      <w:szCs w:val="36"/>
      <w:lang w:val="en"/>
    </w:rPr>
  </w:style>
  <w:style w:type="paragraph" w:styleId="Heading2">
    <w:name w:val="heading 2"/>
    <w:next w:val="Normal"/>
    <w:qFormat/>
    <w:rsid w:val="00104976"/>
    <w:pPr>
      <w:ind w:left="1440"/>
      <w:jc w:val="center"/>
      <w:outlineLvl w:val="1"/>
    </w:pPr>
    <w:rPr>
      <w:rFonts w:ascii="Lucida Sans Unicode" w:hAnsi="Lucida Sans Unicode" w:cs="Tahoma"/>
      <w:b/>
      <w:color w:val="FFFFFF"/>
      <w:spacing w:val="60"/>
      <w:sz w:val="24"/>
      <w:szCs w:val="24"/>
    </w:rPr>
  </w:style>
  <w:style w:type="paragraph" w:styleId="Heading3">
    <w:name w:val="heading 3"/>
    <w:next w:val="Normal"/>
    <w:qFormat/>
    <w:rsid w:val="00104976"/>
    <w:pPr>
      <w:spacing w:before="360" w:after="120"/>
      <w:ind w:left="720"/>
      <w:outlineLvl w:val="2"/>
    </w:pPr>
    <w:rPr>
      <w:rFonts w:ascii="Lucida Sans Unicode" w:hAnsi="Lucida Sans Unicode" w:cs="Tahoma"/>
      <w:color w:val="000084"/>
      <w:spacing w:val="2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D5D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5D68"/>
    <w:rPr>
      <w:rFonts w:ascii="Tahoma" w:hAnsi="Tahoma" w:cs="Tahoma"/>
      <w:sz w:val="16"/>
      <w:szCs w:val="16"/>
    </w:rPr>
  </w:style>
  <w:style w:type="paragraph" w:customStyle="1" w:styleId="list1">
    <w:name w:val="list1"/>
    <w:basedOn w:val="Normal"/>
    <w:rsid w:val="002D063C"/>
    <w:pPr>
      <w:ind w:left="1440"/>
    </w:pPr>
    <w:rPr>
      <w:rFonts w:ascii="Tahoma" w:hAnsi="Tahoma" w:cs="Arial"/>
      <w:spacing w:val="10"/>
      <w:sz w:val="20"/>
      <w:szCs w:val="20"/>
    </w:rPr>
  </w:style>
  <w:style w:type="paragraph" w:customStyle="1" w:styleId="list2">
    <w:name w:val="list2"/>
    <w:rsid w:val="002A3BD2"/>
    <w:pPr>
      <w:tabs>
        <w:tab w:val="left" w:pos="2160"/>
      </w:tabs>
      <w:spacing w:line="360" w:lineRule="auto"/>
      <w:ind w:firstLine="720"/>
    </w:pPr>
    <w:rPr>
      <w:rFonts w:ascii="Tahoma" w:hAnsi="Tahoma" w:cs="Arial"/>
      <w:spacing w:val="10"/>
    </w:rPr>
  </w:style>
  <w:style w:type="paragraph" w:customStyle="1" w:styleId="BodyText1">
    <w:name w:val="Body Text 1"/>
    <w:basedOn w:val="Normal"/>
    <w:rsid w:val="002D063C"/>
    <w:pPr>
      <w:spacing w:after="240"/>
    </w:pPr>
    <w:rPr>
      <w:rFonts w:ascii="Tahoma" w:hAnsi="Tahoma" w:cs="Arial"/>
      <w:i/>
      <w:color w:val="000084"/>
      <w:spacing w:val="10"/>
      <w:sz w:val="22"/>
      <w:szCs w:val="22"/>
    </w:rPr>
  </w:style>
  <w:style w:type="paragraph" w:styleId="ListParagraph">
    <w:name w:val="List Paragraph"/>
    <w:basedOn w:val="Normal"/>
    <w:uiPriority w:val="34"/>
    <w:qFormat/>
    <w:rsid w:val="009123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9123F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74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2021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02194"/>
    <w:rPr>
      <w:sz w:val="24"/>
      <w:szCs w:val="24"/>
    </w:rPr>
  </w:style>
  <w:style w:type="paragraph" w:styleId="Footer">
    <w:name w:val="footer"/>
    <w:basedOn w:val="Normal"/>
    <w:link w:val="FooterChar"/>
    <w:rsid w:val="002021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021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eedham.gov/coa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edham.gov/co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Event%20schedu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DC0B3-31CC-416D-960E-9686028D9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schedule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Stephane Grably</cp:lastModifiedBy>
  <cp:revision>2</cp:revision>
  <cp:lastPrinted>2019-05-09T19:27:00Z</cp:lastPrinted>
  <dcterms:created xsi:type="dcterms:W3CDTF">2022-02-10T18:05:00Z</dcterms:created>
  <dcterms:modified xsi:type="dcterms:W3CDTF">2022-02-10T18:05:00Z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TC060874321033</vt:lpwstr>
  </property>
</Properties>
</file>